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CA83388" w14:textId="4CF689ED" w:rsidR="00E0784C" w:rsidRDefault="007C316F" w:rsidP="00F212B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03DF3C9A" wp14:editId="56DF84EE">
                <wp:simplePos x="0" y="0"/>
                <wp:positionH relativeFrom="margin">
                  <wp:posOffset>6072505</wp:posOffset>
                </wp:positionH>
                <wp:positionV relativeFrom="paragraph">
                  <wp:posOffset>6066155</wp:posOffset>
                </wp:positionV>
                <wp:extent cx="2360930" cy="790575"/>
                <wp:effectExtent l="19050" t="19050" r="25400" b="28575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B4E4" w14:textId="352793A3" w:rsidR="003407B9" w:rsidRDefault="004F3435" w:rsidP="003407B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Parts of speech</w:t>
                            </w:r>
                          </w:p>
                          <w:p w14:paraId="1EA76180" w14:textId="160C545D" w:rsidR="004F3435" w:rsidRPr="003407B9" w:rsidRDefault="004F3435" w:rsidP="004F343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The child asked, “What are your plans for the weekend?”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DF3C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8.15pt;margin-top:477.65pt;width:185.9pt;height:62.25pt;z-index:25165824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" strokecolor="#00b050" strokeweight="2.25pt">
                <v:textbox>
                  <w:txbxContent>
                    <w:p w14:paraId="0550B4E4" w14:textId="352793A3" w:rsidR="003407B9" w:rsidRDefault="004F3435" w:rsidP="003407B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Parts of speech</w:t>
                      </w:r>
                    </w:p>
                    <w:p w14:paraId="1EA76180" w14:textId="160C545D" w:rsidR="004F3435" w:rsidRPr="003407B9" w:rsidRDefault="004F3435" w:rsidP="004F343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The child asked, “What are your plans for the weekend?”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9C640BD" wp14:editId="0077290D">
                <wp:simplePos x="0" y="0"/>
                <wp:positionH relativeFrom="margin">
                  <wp:posOffset>6067425</wp:posOffset>
                </wp:positionH>
                <wp:positionV relativeFrom="paragraph">
                  <wp:posOffset>19050</wp:posOffset>
                </wp:positionV>
                <wp:extent cx="4051300" cy="2857500"/>
                <wp:effectExtent l="19050" t="19050" r="254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8CFBF" w14:textId="0F5318E3" w:rsidR="002A4405" w:rsidRPr="00DB70EA" w:rsidRDefault="002A4405" w:rsidP="00FB685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98D454A" w14:textId="55A66687" w:rsidR="00E22EF6" w:rsidRPr="002A4405" w:rsidRDefault="00E22E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640BD" id="_x0000_s1027" type="#_x0000_t202" style="position:absolute;margin-left:477.75pt;margin-top:1.5pt;width:319pt;height:22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" strokecolor="#00b050" strokeweight="2.25pt">
                <v:textbox>
                  <w:txbxContent>
                    <w:p w14:paraId="2EA8CFBF" w14:textId="0F5318E3" w:rsidR="002A4405" w:rsidRPr="00DB70EA" w:rsidRDefault="002A4405" w:rsidP="00FB685A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98D454A" w14:textId="55A66687" w:rsidR="00E22EF6" w:rsidRPr="002A4405" w:rsidRDefault="00E22EF6"/>
                  </w:txbxContent>
                </v:textbox>
                <w10:wrap type="square" anchorx="margin"/>
              </v:shape>
            </w:pict>
          </mc:Fallback>
        </mc:AlternateContent>
      </w:r>
      <w:r w:rsidR="005F2C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5AA58E2" wp14:editId="30657229">
                <wp:simplePos x="0" y="0"/>
                <wp:positionH relativeFrom="margin">
                  <wp:posOffset>6076950</wp:posOffset>
                </wp:positionH>
                <wp:positionV relativeFrom="paragraph">
                  <wp:posOffset>2911475</wp:posOffset>
                </wp:positionV>
                <wp:extent cx="4060190" cy="3067050"/>
                <wp:effectExtent l="19050" t="19050" r="16510" b="1905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0190" cy="306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E9F3C" w14:textId="35254C45" w:rsidR="002F5280" w:rsidRPr="004F3435" w:rsidRDefault="004F3435" w:rsidP="004F3435">
                            <w:pPr>
                              <w:ind w:right="-237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4F3435">
                              <w:rPr>
                                <w:b/>
                                <w:sz w:val="20"/>
                              </w:rPr>
                              <w:t>Tenses –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T</w:t>
                            </w:r>
                            <w:r w:rsidRPr="004F3435">
                              <w:rPr>
                                <w:b/>
                                <w:sz w:val="20"/>
                              </w:rPr>
                              <w:t>ell</w:t>
                            </w:r>
                            <w:r>
                              <w:rPr>
                                <w:b/>
                                <w:sz w:val="20"/>
                              </w:rPr>
                              <w:t>s</w:t>
                            </w:r>
                            <w:r w:rsidRPr="004F3435">
                              <w:rPr>
                                <w:b/>
                                <w:sz w:val="20"/>
                              </w:rPr>
                              <w:t xml:space="preserve"> us when in time an action took place</w:t>
                            </w:r>
                          </w:p>
                          <w:tbl>
                            <w:tblPr>
                              <w:tblStyle w:val="TableGrid"/>
                              <w:tblW w:w="6179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40"/>
                              <w:gridCol w:w="2227"/>
                              <w:gridCol w:w="2012"/>
                            </w:tblGrid>
                            <w:tr w:rsidR="004F3435" w14:paraId="227DAD7A" w14:textId="77777777" w:rsidTr="00F30248">
                              <w:trPr>
                                <w:trHeight w:val="451"/>
                              </w:trPr>
                              <w:tc>
                                <w:tcPr>
                                  <w:tcW w:w="1940" w:type="dxa"/>
                                </w:tcPr>
                                <w:p w14:paraId="7E59A40C" w14:textId="161F67A9" w:rsidR="004F3435" w:rsidRP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>Past</w:t>
                                  </w:r>
                                </w:p>
                              </w:tc>
                              <w:tc>
                                <w:tcPr>
                                  <w:tcW w:w="2227" w:type="dxa"/>
                                </w:tcPr>
                                <w:p w14:paraId="1717B934" w14:textId="47A69B80" w:rsidR="004F3435" w:rsidRP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>Present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</w:tcPr>
                                <w:p w14:paraId="4FF75ADE" w14:textId="180D4842" w:rsidR="004F3435" w:rsidRP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>Future</w:t>
                                  </w:r>
                                </w:p>
                              </w:tc>
                            </w:tr>
                            <w:tr w:rsidR="004F3435" w14:paraId="200CD4EC" w14:textId="77777777" w:rsidTr="00F30248">
                              <w:trPr>
                                <w:trHeight w:val="417"/>
                              </w:trPr>
                              <w:tc>
                                <w:tcPr>
                                  <w:tcW w:w="1940" w:type="dxa"/>
                                </w:tcPr>
                                <w:p w14:paraId="3EB0A20D" w14:textId="1E65EFA0" w:rsidR="004F3435" w:rsidRP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>Simple Past</w:t>
                                  </w:r>
                                </w:p>
                                <w:p w14:paraId="7A1A5BBF" w14:textId="77777777" w:rsidR="004F3435" w:rsidRDefault="004F3435" w:rsidP="004F3435">
                                  <w:pPr>
                                    <w:jc w:val="center"/>
                                  </w:pPr>
                                  <w:r>
                                    <w:t>I walk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ed</w:t>
                                  </w:r>
                                </w:p>
                                <w:p w14:paraId="7E1762A8" w14:textId="24D370A3" w:rsidR="004F3435" w:rsidRDefault="004F3435" w:rsidP="004F3435">
                                  <w:pPr>
                                    <w:jc w:val="center"/>
                                  </w:pPr>
                                  <w:r>
                                    <w:t xml:space="preserve">We 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saw</w:t>
                                  </w:r>
                                </w:p>
                                <w:p w14:paraId="4A74F337" w14:textId="0CF302E0" w:rsidR="004F3435" w:rsidRDefault="004F3435" w:rsidP="004F3435">
                                  <w:pPr>
                                    <w:jc w:val="center"/>
                                  </w:pPr>
                                  <w:r>
                                    <w:t>You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 xml:space="preserve"> ran</w:t>
                                  </w:r>
                                </w:p>
                              </w:tc>
                              <w:tc>
                                <w:tcPr>
                                  <w:tcW w:w="2227" w:type="dxa"/>
                                </w:tcPr>
                                <w:p w14:paraId="27D88767" w14:textId="7587CC0E" w:rsidR="004F3435" w:rsidRP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 xml:space="preserve">Simple </w:t>
                                  </w:r>
                                  <w:r>
                                    <w:rPr>
                                      <w:b/>
                                    </w:rPr>
                                    <w:t>Present</w:t>
                                  </w:r>
                                </w:p>
                                <w:p w14:paraId="308C4AD5" w14:textId="05164F4C" w:rsidR="004F3435" w:rsidRDefault="004F3435" w:rsidP="004F3435">
                                  <w:pPr>
                                    <w:jc w:val="center"/>
                                  </w:pPr>
                                  <w:r>
                                    <w:t xml:space="preserve">I 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walk</w:t>
                                  </w:r>
                                </w:p>
                                <w:p w14:paraId="111F9E01" w14:textId="391C2F3E" w:rsidR="004F3435" w:rsidRDefault="004F3435" w:rsidP="004F3435">
                                  <w:pPr>
                                    <w:jc w:val="center"/>
                                  </w:pPr>
                                  <w:r>
                                    <w:t xml:space="preserve">We 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see</w:t>
                                  </w:r>
                                </w:p>
                                <w:p w14:paraId="2CBD1D8C" w14:textId="06900451" w:rsidR="004F3435" w:rsidRDefault="004F3435" w:rsidP="004F3435">
                                  <w:pPr>
                                    <w:jc w:val="center"/>
                                  </w:pPr>
                                  <w:r>
                                    <w:t xml:space="preserve">You 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run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</w:tcPr>
                                <w:p w14:paraId="38CF47E5" w14:textId="445C3C6A" w:rsidR="004F3435" w:rsidRP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 xml:space="preserve">Simple </w:t>
                                  </w:r>
                                  <w:r>
                                    <w:rPr>
                                      <w:b/>
                                    </w:rPr>
                                    <w:t>Future</w:t>
                                  </w:r>
                                </w:p>
                                <w:p w14:paraId="7C0B7814" w14:textId="5A65A868" w:rsidR="004F3435" w:rsidRDefault="004F3435" w:rsidP="004F3435">
                                  <w:pPr>
                                    <w:jc w:val="center"/>
                                  </w:pPr>
                                  <w:r>
                                    <w:t xml:space="preserve">I 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will</w:t>
                                  </w:r>
                                  <w:r>
                                    <w:t xml:space="preserve"> walk</w:t>
                                  </w:r>
                                </w:p>
                                <w:p w14:paraId="5F0AA075" w14:textId="186B2BB3" w:rsidR="004F3435" w:rsidRDefault="004F3435" w:rsidP="004F3435">
                                  <w:pPr>
                                    <w:jc w:val="center"/>
                                  </w:pPr>
                                  <w:r>
                                    <w:t>We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 xml:space="preserve"> will</w:t>
                                  </w:r>
                                  <w:r>
                                    <w:t xml:space="preserve"> see</w:t>
                                  </w:r>
                                </w:p>
                                <w:p w14:paraId="03A37347" w14:textId="398F2207" w:rsidR="004F3435" w:rsidRDefault="004F3435" w:rsidP="004F3435">
                                  <w:pPr>
                                    <w:jc w:val="center"/>
                                  </w:pPr>
                                  <w:r>
                                    <w:t>You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 xml:space="preserve"> will</w:t>
                                  </w:r>
                                  <w:r>
                                    <w:t xml:space="preserve"> run</w:t>
                                  </w:r>
                                </w:p>
                              </w:tc>
                            </w:tr>
                            <w:tr w:rsidR="004F3435" w14:paraId="3C469C36" w14:textId="77777777" w:rsidTr="00F30248">
                              <w:trPr>
                                <w:trHeight w:val="1306"/>
                              </w:trPr>
                              <w:tc>
                                <w:tcPr>
                                  <w:tcW w:w="1940" w:type="dxa"/>
                                </w:tcPr>
                                <w:p w14:paraId="50D6D7AE" w14:textId="74753963" w:rsidR="004F3435" w:rsidRP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>Past  Continuous/</w:t>
                                  </w:r>
                                </w:p>
                                <w:p w14:paraId="3ABF21A9" w14:textId="7ED91CE7" w:rsid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>Progressive</w:t>
                                  </w:r>
                                </w:p>
                                <w:p w14:paraId="7191BDED" w14:textId="77777777" w:rsidR="005F2C0B" w:rsidRDefault="005F2C0B" w:rsidP="005F2C0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I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was</w:t>
                                  </w:r>
                                  <w:r w:rsidRPr="004F3435">
                                    <w:t xml:space="preserve"> walk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ing</w:t>
                                  </w:r>
                                </w:p>
                                <w:p w14:paraId="7F3011DF" w14:textId="77777777" w:rsidR="005F2C0B" w:rsidRDefault="005F2C0B" w:rsidP="005F2C0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We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were </w:t>
                                  </w:r>
                                  <w:r w:rsidRPr="004F3435">
                                    <w:t>see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in</w:t>
                                  </w:r>
                                  <w:r w:rsidRPr="004F3435">
                                    <w:t>g</w:t>
                                  </w:r>
                                </w:p>
                                <w:p w14:paraId="27512AA4" w14:textId="51BA1DB0" w:rsidR="004F3435" w:rsidRPr="004F3435" w:rsidRDefault="005F2C0B" w:rsidP="007C316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You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were </w:t>
                                  </w:r>
                                  <w:r w:rsidRPr="004F3435">
                                    <w:t>runni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ng</w:t>
                                  </w:r>
                                </w:p>
                              </w:tc>
                              <w:tc>
                                <w:tcPr>
                                  <w:tcW w:w="2227" w:type="dxa"/>
                                </w:tcPr>
                                <w:p w14:paraId="4EE7F3AC" w14:textId="2ADAE41A" w:rsidR="004F3435" w:rsidRPr="004F3435" w:rsidRDefault="004F3435" w:rsidP="004F3435">
                                  <w:pPr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>Present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Continuous/</w:t>
                                  </w:r>
                                </w:p>
                                <w:p w14:paraId="0594B0F9" w14:textId="616A7EC3" w:rsidR="004F3435" w:rsidRDefault="004F3435" w:rsidP="004F3435">
                                  <w:pPr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>Progressive</w:t>
                                  </w:r>
                                </w:p>
                                <w:p w14:paraId="169E29A0" w14:textId="77777777" w:rsidR="005F2C0B" w:rsidRDefault="005F2C0B" w:rsidP="005F2C0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I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am</w:t>
                                  </w:r>
                                  <w:r w:rsidRPr="004F3435">
                                    <w:t xml:space="preserve"> walk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ing</w:t>
                                  </w:r>
                                </w:p>
                                <w:p w14:paraId="4CAF9AD8" w14:textId="77777777" w:rsidR="005F2C0B" w:rsidRDefault="005F2C0B" w:rsidP="005F2C0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We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are </w:t>
                                  </w:r>
                                  <w:r w:rsidRPr="004F3435">
                                    <w:t>see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ing</w:t>
                                  </w:r>
                                </w:p>
                                <w:p w14:paraId="5E2789B0" w14:textId="07D42165" w:rsidR="005F2C0B" w:rsidRPr="004F3435" w:rsidRDefault="005F2C0B" w:rsidP="005F2C0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You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are </w:t>
                                  </w:r>
                                  <w:r w:rsidRPr="004F3435">
                                    <w:t>runn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ing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</w:tcPr>
                                <w:p w14:paraId="2D039AFF" w14:textId="3ED95434" w:rsidR="004F3435" w:rsidRPr="004F3435" w:rsidRDefault="004F3435" w:rsidP="004F3435">
                                  <w:pPr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>Future</w:t>
                                  </w:r>
                                  <w:r w:rsidR="00F30248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Continuous/</w:t>
                                  </w:r>
                                </w:p>
                                <w:p w14:paraId="631D8B0F" w14:textId="07489BF6" w:rsidR="004F3435" w:rsidRDefault="004F3435" w:rsidP="004F3435">
                                  <w:pPr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>Progressive</w:t>
                                  </w:r>
                                </w:p>
                                <w:p w14:paraId="64ABFE80" w14:textId="6CF6ECE8" w:rsid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I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will be</w:t>
                                  </w:r>
                                  <w:r w:rsidRPr="004F3435">
                                    <w:t xml:space="preserve"> walk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ing</w:t>
                                  </w:r>
                                </w:p>
                                <w:p w14:paraId="354F577B" w14:textId="088BE800" w:rsid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We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will be </w:t>
                                  </w:r>
                                  <w:r w:rsidRPr="004F3435">
                                    <w:t>see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ing</w:t>
                                  </w:r>
                                </w:p>
                                <w:p w14:paraId="6FDDA54D" w14:textId="54D9C01D" w:rsidR="004F3435" w:rsidRPr="004F3435" w:rsidRDefault="004F3435" w:rsidP="004F3435">
                                  <w:pPr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You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will be </w:t>
                                  </w:r>
                                  <w:r w:rsidRPr="004F3435">
                                    <w:t>runn</w:t>
                                  </w:r>
                                  <w:r w:rsidRPr="004F3435">
                                    <w:rPr>
                                      <w:b/>
                                    </w:rPr>
                                    <w:t>ing</w:t>
                                  </w:r>
                                </w:p>
                              </w:tc>
                            </w:tr>
                            <w:tr w:rsidR="004F3435" w14:paraId="2E8FB170" w14:textId="77777777" w:rsidTr="00F30248">
                              <w:trPr>
                                <w:trHeight w:val="451"/>
                              </w:trPr>
                              <w:tc>
                                <w:tcPr>
                                  <w:tcW w:w="1940" w:type="dxa"/>
                                </w:tcPr>
                                <w:p w14:paraId="1291EDB3" w14:textId="77777777" w:rsid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rPr>
                                      <w:b/>
                                    </w:rPr>
                                    <w:t>Past Perfect</w:t>
                                  </w:r>
                                </w:p>
                                <w:p w14:paraId="218F85B2" w14:textId="77777777" w:rsidR="007C316F" w:rsidRDefault="007C316F" w:rsidP="007C316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I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had </w:t>
                                  </w:r>
                                  <w:r w:rsidRPr="004F3435">
                                    <w:t>walk</w:t>
                                  </w:r>
                                  <w:r>
                                    <w:rPr>
                                      <w:b/>
                                    </w:rPr>
                                    <w:t>ed</w:t>
                                  </w:r>
                                </w:p>
                                <w:p w14:paraId="1A08CAFE" w14:textId="77777777" w:rsidR="007C316F" w:rsidRDefault="007C316F" w:rsidP="007C316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We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had </w:t>
                                  </w:r>
                                  <w:r>
                                    <w:t>seen</w:t>
                                  </w:r>
                                </w:p>
                                <w:p w14:paraId="7BE3A88B" w14:textId="4540E742" w:rsidR="004F3435" w:rsidRPr="007C316F" w:rsidRDefault="007C316F" w:rsidP="007C316F">
                                  <w:pPr>
                                    <w:jc w:val="center"/>
                                  </w:pPr>
                                  <w:r w:rsidRPr="004F3435">
                                    <w:t>You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had </w:t>
                                  </w:r>
                                  <w:r>
                                    <w:t>run</w:t>
                                  </w:r>
                                </w:p>
                              </w:tc>
                              <w:tc>
                                <w:tcPr>
                                  <w:tcW w:w="2227" w:type="dxa"/>
                                </w:tcPr>
                                <w:p w14:paraId="7B44E62D" w14:textId="77777777" w:rsid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Present Perfect</w:t>
                                  </w:r>
                                </w:p>
                                <w:p w14:paraId="1E4569C8" w14:textId="77777777" w:rsidR="007C316F" w:rsidRDefault="007C316F" w:rsidP="007C316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I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have walked</w:t>
                                  </w:r>
                                </w:p>
                                <w:p w14:paraId="67F7DF5E" w14:textId="77777777" w:rsidR="007C316F" w:rsidRDefault="007C316F" w:rsidP="007C316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We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have </w:t>
                                  </w:r>
                                  <w:r>
                                    <w:t>seen</w:t>
                                  </w:r>
                                </w:p>
                                <w:p w14:paraId="22DB7E41" w14:textId="2B40FE74" w:rsidR="007C316F" w:rsidRPr="004F3435" w:rsidRDefault="007C316F" w:rsidP="007C316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You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have </w:t>
                                  </w:r>
                                  <w:r>
                                    <w:t>run</w:t>
                                  </w:r>
                                </w:p>
                              </w:tc>
                              <w:tc>
                                <w:tcPr>
                                  <w:tcW w:w="2012" w:type="dxa"/>
                                </w:tcPr>
                                <w:p w14:paraId="42FA2AF0" w14:textId="77777777" w:rsid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Future Perfect</w:t>
                                  </w:r>
                                </w:p>
                                <w:p w14:paraId="124E1D5F" w14:textId="4EF64B36" w:rsid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I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will have </w:t>
                                  </w:r>
                                  <w:r w:rsidRPr="004F3435">
                                    <w:t>walk</w:t>
                                  </w:r>
                                  <w:r>
                                    <w:rPr>
                                      <w:b/>
                                    </w:rPr>
                                    <w:t>ed</w:t>
                                  </w:r>
                                </w:p>
                                <w:p w14:paraId="59C9735E" w14:textId="0D07E490" w:rsidR="004F3435" w:rsidRDefault="004F3435" w:rsidP="004F343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4F3435">
                                    <w:t>We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will have </w:t>
                                  </w:r>
                                  <w:r>
                                    <w:t>seen</w:t>
                                  </w:r>
                                </w:p>
                                <w:p w14:paraId="67C5D009" w14:textId="51D49FCB" w:rsidR="004F3435" w:rsidRDefault="004F3435" w:rsidP="004F3435">
                                  <w:pPr>
                                    <w:jc w:val="center"/>
                                  </w:pPr>
                                  <w:r w:rsidRPr="004F3435">
                                    <w:t>You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will have </w:t>
                                  </w:r>
                                  <w:r>
                                    <w:t>run</w:t>
                                  </w:r>
                                </w:p>
                              </w:tc>
                            </w:tr>
                          </w:tbl>
                          <w:p w14:paraId="150E70E9" w14:textId="1C0223F8" w:rsidR="0084061B" w:rsidRPr="0084061B" w:rsidRDefault="008406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A58E2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78.5pt;margin-top:229.25pt;width:319.7pt;height:241.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" strokecolor="red" strokeweight="2.25pt">
                <v:textbox>
                  <w:txbxContent>
                    <w:p w14:paraId="3FFE9F3C" w14:textId="35254C45" w:rsidR="002F5280" w:rsidRPr="004F3435" w:rsidRDefault="004F3435" w:rsidP="004F3435">
                      <w:pPr>
                        <w:ind w:right="-237"/>
                        <w:jc w:val="center"/>
                        <w:rPr>
                          <w:b/>
                          <w:sz w:val="20"/>
                        </w:rPr>
                      </w:pPr>
                      <w:r w:rsidRPr="004F3435">
                        <w:rPr>
                          <w:b/>
                          <w:sz w:val="20"/>
                        </w:rPr>
                        <w:t>Tenses –</w:t>
                      </w:r>
                      <w:r>
                        <w:rPr>
                          <w:b/>
                          <w:sz w:val="20"/>
                        </w:rPr>
                        <w:t xml:space="preserve"> T</w:t>
                      </w:r>
                      <w:r w:rsidRPr="004F3435">
                        <w:rPr>
                          <w:b/>
                          <w:sz w:val="20"/>
                        </w:rPr>
                        <w:t>ell</w:t>
                      </w:r>
                      <w:r>
                        <w:rPr>
                          <w:b/>
                          <w:sz w:val="20"/>
                        </w:rPr>
                        <w:t>s</w:t>
                      </w:r>
                      <w:r w:rsidRPr="004F3435">
                        <w:rPr>
                          <w:b/>
                          <w:sz w:val="20"/>
                        </w:rPr>
                        <w:t xml:space="preserve"> us when in time an action took place</w:t>
                      </w:r>
                    </w:p>
                    <w:tbl>
                      <w:tblPr>
                        <w:tblStyle w:val="TableGrid"/>
                        <w:tblW w:w="6179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940"/>
                        <w:gridCol w:w="2227"/>
                        <w:gridCol w:w="2012"/>
                      </w:tblGrid>
                      <w:tr w:rsidR="004F3435" w14:paraId="227DAD7A" w14:textId="77777777" w:rsidTr="00F30248">
                        <w:trPr>
                          <w:trHeight w:val="451"/>
                        </w:trPr>
                        <w:tc>
                          <w:tcPr>
                            <w:tcW w:w="1940" w:type="dxa"/>
                          </w:tcPr>
                          <w:p w14:paraId="7E59A40C" w14:textId="161F67A9" w:rsidR="004F3435" w:rsidRP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Past</w:t>
                            </w:r>
                          </w:p>
                        </w:tc>
                        <w:tc>
                          <w:tcPr>
                            <w:tcW w:w="2227" w:type="dxa"/>
                          </w:tcPr>
                          <w:p w14:paraId="1717B934" w14:textId="47A69B80" w:rsidR="004F3435" w:rsidRP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Present</w:t>
                            </w:r>
                          </w:p>
                        </w:tc>
                        <w:tc>
                          <w:tcPr>
                            <w:tcW w:w="2012" w:type="dxa"/>
                          </w:tcPr>
                          <w:p w14:paraId="4FF75ADE" w14:textId="180D4842" w:rsidR="004F3435" w:rsidRP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Future</w:t>
                            </w:r>
                          </w:p>
                        </w:tc>
                      </w:tr>
                      <w:tr w:rsidR="004F3435" w14:paraId="200CD4EC" w14:textId="77777777" w:rsidTr="00F30248">
                        <w:trPr>
                          <w:trHeight w:val="417"/>
                        </w:trPr>
                        <w:tc>
                          <w:tcPr>
                            <w:tcW w:w="1940" w:type="dxa"/>
                          </w:tcPr>
                          <w:p w14:paraId="3EB0A20D" w14:textId="1E65EFA0" w:rsidR="004F3435" w:rsidRP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Simple Past</w:t>
                            </w:r>
                          </w:p>
                          <w:p w14:paraId="7A1A5BBF" w14:textId="77777777" w:rsidR="004F3435" w:rsidRDefault="004F3435" w:rsidP="004F3435">
                            <w:pPr>
                              <w:jc w:val="center"/>
                            </w:pPr>
                            <w:r>
                              <w:t>I walk</w:t>
                            </w:r>
                            <w:r w:rsidRPr="004F3435">
                              <w:rPr>
                                <w:b/>
                              </w:rPr>
                              <w:t>ed</w:t>
                            </w:r>
                          </w:p>
                          <w:p w14:paraId="7E1762A8" w14:textId="24D370A3" w:rsidR="004F3435" w:rsidRDefault="004F3435" w:rsidP="004F3435">
                            <w:pPr>
                              <w:jc w:val="center"/>
                            </w:pPr>
                            <w:r>
                              <w:t xml:space="preserve">We </w:t>
                            </w:r>
                            <w:r w:rsidRPr="004F3435">
                              <w:rPr>
                                <w:b/>
                              </w:rPr>
                              <w:t>saw</w:t>
                            </w:r>
                          </w:p>
                          <w:p w14:paraId="4A74F337" w14:textId="0CF302E0" w:rsidR="004F3435" w:rsidRDefault="004F3435" w:rsidP="004F3435">
                            <w:pPr>
                              <w:jc w:val="center"/>
                            </w:pPr>
                            <w:r>
                              <w:t>You</w:t>
                            </w:r>
                            <w:r w:rsidRPr="004F3435">
                              <w:rPr>
                                <w:b/>
                              </w:rPr>
                              <w:t xml:space="preserve"> ran</w:t>
                            </w:r>
                          </w:p>
                        </w:tc>
                        <w:tc>
                          <w:tcPr>
                            <w:tcW w:w="2227" w:type="dxa"/>
                          </w:tcPr>
                          <w:p w14:paraId="27D88767" w14:textId="7587CC0E" w:rsidR="004F3435" w:rsidRP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 xml:space="preserve">Simple </w:t>
                            </w:r>
                            <w:r>
                              <w:rPr>
                                <w:b/>
                              </w:rPr>
                              <w:t>Present</w:t>
                            </w:r>
                          </w:p>
                          <w:p w14:paraId="308C4AD5" w14:textId="05164F4C" w:rsidR="004F3435" w:rsidRDefault="004F3435" w:rsidP="004F3435">
                            <w:pPr>
                              <w:jc w:val="center"/>
                            </w:pPr>
                            <w:r>
                              <w:t xml:space="preserve">I </w:t>
                            </w:r>
                            <w:r w:rsidRPr="004F3435">
                              <w:rPr>
                                <w:b/>
                              </w:rPr>
                              <w:t>walk</w:t>
                            </w:r>
                          </w:p>
                          <w:p w14:paraId="111F9E01" w14:textId="391C2F3E" w:rsidR="004F3435" w:rsidRDefault="004F3435" w:rsidP="004F3435">
                            <w:pPr>
                              <w:jc w:val="center"/>
                            </w:pPr>
                            <w:r>
                              <w:t xml:space="preserve">We </w:t>
                            </w:r>
                            <w:r w:rsidRPr="004F3435">
                              <w:rPr>
                                <w:b/>
                              </w:rPr>
                              <w:t>see</w:t>
                            </w:r>
                          </w:p>
                          <w:p w14:paraId="2CBD1D8C" w14:textId="06900451" w:rsidR="004F3435" w:rsidRDefault="004F3435" w:rsidP="004F3435">
                            <w:pPr>
                              <w:jc w:val="center"/>
                            </w:pPr>
                            <w:r>
                              <w:t xml:space="preserve">You </w:t>
                            </w:r>
                            <w:r w:rsidRPr="004F3435">
                              <w:rPr>
                                <w:b/>
                              </w:rPr>
                              <w:t>run</w:t>
                            </w:r>
                          </w:p>
                        </w:tc>
                        <w:tc>
                          <w:tcPr>
                            <w:tcW w:w="2012" w:type="dxa"/>
                          </w:tcPr>
                          <w:p w14:paraId="38CF47E5" w14:textId="445C3C6A" w:rsidR="004F3435" w:rsidRP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 xml:space="preserve">Simple </w:t>
                            </w:r>
                            <w:r>
                              <w:rPr>
                                <w:b/>
                              </w:rPr>
                              <w:t>Future</w:t>
                            </w:r>
                          </w:p>
                          <w:p w14:paraId="7C0B7814" w14:textId="5A65A868" w:rsidR="004F3435" w:rsidRDefault="004F3435" w:rsidP="004F3435">
                            <w:pPr>
                              <w:jc w:val="center"/>
                            </w:pPr>
                            <w:r>
                              <w:t xml:space="preserve">I </w:t>
                            </w:r>
                            <w:r w:rsidRPr="004F3435">
                              <w:rPr>
                                <w:b/>
                              </w:rPr>
                              <w:t>will</w:t>
                            </w:r>
                            <w:r>
                              <w:t xml:space="preserve"> walk</w:t>
                            </w:r>
                          </w:p>
                          <w:p w14:paraId="5F0AA075" w14:textId="186B2BB3" w:rsidR="004F3435" w:rsidRDefault="004F3435" w:rsidP="004F3435">
                            <w:pPr>
                              <w:jc w:val="center"/>
                            </w:pPr>
                            <w:r>
                              <w:t>We</w:t>
                            </w:r>
                            <w:r w:rsidRPr="004F3435">
                              <w:rPr>
                                <w:b/>
                              </w:rPr>
                              <w:t xml:space="preserve"> will</w:t>
                            </w:r>
                            <w:r>
                              <w:t xml:space="preserve"> see</w:t>
                            </w:r>
                          </w:p>
                          <w:p w14:paraId="03A37347" w14:textId="398F2207" w:rsidR="004F3435" w:rsidRDefault="004F3435" w:rsidP="004F3435">
                            <w:pPr>
                              <w:jc w:val="center"/>
                            </w:pPr>
                            <w:r>
                              <w:t>You</w:t>
                            </w:r>
                            <w:r w:rsidRPr="004F3435">
                              <w:rPr>
                                <w:b/>
                              </w:rPr>
                              <w:t xml:space="preserve"> will</w:t>
                            </w:r>
                            <w:r>
                              <w:t xml:space="preserve"> run</w:t>
                            </w:r>
                          </w:p>
                        </w:tc>
                      </w:tr>
                      <w:tr w:rsidR="004F3435" w14:paraId="3C469C36" w14:textId="77777777" w:rsidTr="00F30248">
                        <w:trPr>
                          <w:trHeight w:val="1306"/>
                        </w:trPr>
                        <w:tc>
                          <w:tcPr>
                            <w:tcW w:w="1940" w:type="dxa"/>
                          </w:tcPr>
                          <w:p w14:paraId="50D6D7AE" w14:textId="74753963" w:rsidR="004F3435" w:rsidRP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Past  Continuous/</w:t>
                            </w:r>
                          </w:p>
                          <w:p w14:paraId="3ABF21A9" w14:textId="7ED91CE7" w:rsid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Progressive</w:t>
                            </w:r>
                          </w:p>
                          <w:p w14:paraId="7191BDED" w14:textId="77777777" w:rsidR="005F2C0B" w:rsidRDefault="005F2C0B" w:rsidP="005F2C0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I</w:t>
                            </w:r>
                            <w:r>
                              <w:rPr>
                                <w:b/>
                              </w:rPr>
                              <w:t xml:space="preserve"> was</w:t>
                            </w:r>
                            <w:r w:rsidRPr="004F3435">
                              <w:t xml:space="preserve"> walk</w:t>
                            </w:r>
                            <w:r w:rsidRPr="004F3435">
                              <w:rPr>
                                <w:b/>
                              </w:rPr>
                              <w:t>ing</w:t>
                            </w:r>
                          </w:p>
                          <w:p w14:paraId="7F3011DF" w14:textId="77777777" w:rsidR="005F2C0B" w:rsidRDefault="005F2C0B" w:rsidP="005F2C0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We</w:t>
                            </w:r>
                            <w:r>
                              <w:rPr>
                                <w:b/>
                              </w:rPr>
                              <w:t xml:space="preserve"> were </w:t>
                            </w:r>
                            <w:r w:rsidRPr="004F3435">
                              <w:t>see</w:t>
                            </w:r>
                            <w:r w:rsidRPr="004F3435">
                              <w:rPr>
                                <w:b/>
                              </w:rPr>
                              <w:t>in</w:t>
                            </w:r>
                            <w:r w:rsidRPr="004F3435">
                              <w:t>g</w:t>
                            </w:r>
                          </w:p>
                          <w:p w14:paraId="27512AA4" w14:textId="51BA1DB0" w:rsidR="004F3435" w:rsidRPr="004F3435" w:rsidRDefault="005F2C0B" w:rsidP="007C316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You</w:t>
                            </w:r>
                            <w:r>
                              <w:rPr>
                                <w:b/>
                              </w:rPr>
                              <w:t xml:space="preserve"> were </w:t>
                            </w:r>
                            <w:r w:rsidRPr="004F3435">
                              <w:t>runni</w:t>
                            </w:r>
                            <w:r w:rsidRPr="004F3435">
                              <w:rPr>
                                <w:b/>
                              </w:rPr>
                              <w:t>ng</w:t>
                            </w:r>
                          </w:p>
                        </w:tc>
                        <w:tc>
                          <w:tcPr>
                            <w:tcW w:w="2227" w:type="dxa"/>
                          </w:tcPr>
                          <w:p w14:paraId="4EE7F3AC" w14:textId="2ADAE41A" w:rsidR="004F3435" w:rsidRPr="004F3435" w:rsidRDefault="004F3435" w:rsidP="004F3435">
                            <w:pPr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Present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4F3435">
                              <w:rPr>
                                <w:b/>
                              </w:rPr>
                              <w:t>Continuous/</w:t>
                            </w:r>
                          </w:p>
                          <w:p w14:paraId="0594B0F9" w14:textId="616A7EC3" w:rsidR="004F3435" w:rsidRDefault="004F3435" w:rsidP="004F3435">
                            <w:pPr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Progressive</w:t>
                            </w:r>
                          </w:p>
                          <w:p w14:paraId="169E29A0" w14:textId="77777777" w:rsidR="005F2C0B" w:rsidRDefault="005F2C0B" w:rsidP="005F2C0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I</w:t>
                            </w:r>
                            <w:r>
                              <w:rPr>
                                <w:b/>
                              </w:rPr>
                              <w:t xml:space="preserve"> am</w:t>
                            </w:r>
                            <w:r w:rsidRPr="004F3435">
                              <w:t xml:space="preserve"> walk</w:t>
                            </w:r>
                            <w:r w:rsidRPr="004F3435">
                              <w:rPr>
                                <w:b/>
                              </w:rPr>
                              <w:t>ing</w:t>
                            </w:r>
                          </w:p>
                          <w:p w14:paraId="4CAF9AD8" w14:textId="77777777" w:rsidR="005F2C0B" w:rsidRDefault="005F2C0B" w:rsidP="005F2C0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We</w:t>
                            </w:r>
                            <w:r>
                              <w:rPr>
                                <w:b/>
                              </w:rPr>
                              <w:t xml:space="preserve"> are </w:t>
                            </w:r>
                            <w:r w:rsidRPr="004F3435">
                              <w:t>see</w:t>
                            </w:r>
                            <w:r w:rsidRPr="004F3435">
                              <w:rPr>
                                <w:b/>
                              </w:rPr>
                              <w:t>ing</w:t>
                            </w:r>
                          </w:p>
                          <w:p w14:paraId="5E2789B0" w14:textId="07D42165" w:rsidR="005F2C0B" w:rsidRPr="004F3435" w:rsidRDefault="005F2C0B" w:rsidP="005F2C0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You</w:t>
                            </w:r>
                            <w:r>
                              <w:rPr>
                                <w:b/>
                              </w:rPr>
                              <w:t xml:space="preserve"> are </w:t>
                            </w:r>
                            <w:r w:rsidRPr="004F3435">
                              <w:t>runn</w:t>
                            </w:r>
                            <w:r w:rsidRPr="004F3435">
                              <w:rPr>
                                <w:b/>
                              </w:rPr>
                              <w:t>ing</w:t>
                            </w:r>
                          </w:p>
                        </w:tc>
                        <w:tc>
                          <w:tcPr>
                            <w:tcW w:w="2012" w:type="dxa"/>
                          </w:tcPr>
                          <w:p w14:paraId="2D039AFF" w14:textId="3ED95434" w:rsidR="004F3435" w:rsidRPr="004F3435" w:rsidRDefault="004F3435" w:rsidP="004F3435">
                            <w:pPr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Future</w:t>
                            </w:r>
                            <w:r w:rsidR="00F30248">
                              <w:rPr>
                                <w:b/>
                              </w:rPr>
                              <w:t xml:space="preserve"> </w:t>
                            </w:r>
                            <w:r w:rsidRPr="004F3435">
                              <w:rPr>
                                <w:b/>
                              </w:rPr>
                              <w:t>Continuous/</w:t>
                            </w:r>
                          </w:p>
                          <w:p w14:paraId="631D8B0F" w14:textId="07489BF6" w:rsidR="004F3435" w:rsidRDefault="004F3435" w:rsidP="004F3435">
                            <w:pPr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Progressive</w:t>
                            </w:r>
                          </w:p>
                          <w:p w14:paraId="64ABFE80" w14:textId="6CF6ECE8" w:rsid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I</w:t>
                            </w:r>
                            <w:r>
                              <w:rPr>
                                <w:b/>
                              </w:rPr>
                              <w:t xml:space="preserve"> will be</w:t>
                            </w:r>
                            <w:r w:rsidRPr="004F3435">
                              <w:t xml:space="preserve"> walk</w:t>
                            </w:r>
                            <w:r w:rsidRPr="004F3435">
                              <w:rPr>
                                <w:b/>
                              </w:rPr>
                              <w:t>ing</w:t>
                            </w:r>
                          </w:p>
                          <w:p w14:paraId="354F577B" w14:textId="088BE800" w:rsid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We</w:t>
                            </w:r>
                            <w:r>
                              <w:rPr>
                                <w:b/>
                              </w:rPr>
                              <w:t xml:space="preserve"> will be </w:t>
                            </w:r>
                            <w:r w:rsidRPr="004F3435">
                              <w:t>see</w:t>
                            </w:r>
                            <w:r w:rsidRPr="004F3435">
                              <w:rPr>
                                <w:b/>
                              </w:rPr>
                              <w:t>ing</w:t>
                            </w:r>
                          </w:p>
                          <w:p w14:paraId="6FDDA54D" w14:textId="54D9C01D" w:rsidR="004F3435" w:rsidRPr="004F3435" w:rsidRDefault="004F3435" w:rsidP="004F3435">
                            <w:pPr>
                              <w:rPr>
                                <w:b/>
                              </w:rPr>
                            </w:pPr>
                            <w:r w:rsidRPr="004F3435">
                              <w:t>You</w:t>
                            </w:r>
                            <w:r>
                              <w:rPr>
                                <w:b/>
                              </w:rPr>
                              <w:t xml:space="preserve"> will be </w:t>
                            </w:r>
                            <w:r w:rsidRPr="004F3435">
                              <w:t>runn</w:t>
                            </w:r>
                            <w:r w:rsidRPr="004F3435">
                              <w:rPr>
                                <w:b/>
                              </w:rPr>
                              <w:t>ing</w:t>
                            </w:r>
                          </w:p>
                        </w:tc>
                      </w:tr>
                      <w:tr w:rsidR="004F3435" w14:paraId="2E8FB170" w14:textId="77777777" w:rsidTr="00F30248">
                        <w:trPr>
                          <w:trHeight w:val="451"/>
                        </w:trPr>
                        <w:tc>
                          <w:tcPr>
                            <w:tcW w:w="1940" w:type="dxa"/>
                          </w:tcPr>
                          <w:p w14:paraId="1291EDB3" w14:textId="77777777" w:rsid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Past Perfect</w:t>
                            </w:r>
                          </w:p>
                          <w:p w14:paraId="218F85B2" w14:textId="77777777" w:rsidR="007C316F" w:rsidRDefault="007C316F" w:rsidP="007C316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I</w:t>
                            </w:r>
                            <w:r>
                              <w:rPr>
                                <w:b/>
                              </w:rPr>
                              <w:t xml:space="preserve"> had </w:t>
                            </w:r>
                            <w:r w:rsidRPr="004F3435">
                              <w:t>walk</w:t>
                            </w:r>
                            <w:r>
                              <w:rPr>
                                <w:b/>
                              </w:rPr>
                              <w:t>ed</w:t>
                            </w:r>
                          </w:p>
                          <w:p w14:paraId="1A08CAFE" w14:textId="77777777" w:rsidR="007C316F" w:rsidRDefault="007C316F" w:rsidP="007C316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We</w:t>
                            </w:r>
                            <w:r>
                              <w:rPr>
                                <w:b/>
                              </w:rPr>
                              <w:t xml:space="preserve"> had </w:t>
                            </w:r>
                            <w:r>
                              <w:t>seen</w:t>
                            </w:r>
                          </w:p>
                          <w:p w14:paraId="7BE3A88B" w14:textId="4540E742" w:rsidR="004F3435" w:rsidRPr="007C316F" w:rsidRDefault="007C316F" w:rsidP="007C316F">
                            <w:pPr>
                              <w:jc w:val="center"/>
                            </w:pPr>
                            <w:r w:rsidRPr="004F3435">
                              <w:t>You</w:t>
                            </w:r>
                            <w:r>
                              <w:rPr>
                                <w:b/>
                              </w:rPr>
                              <w:t xml:space="preserve"> had </w:t>
                            </w:r>
                            <w:r>
                              <w:t>run</w:t>
                            </w:r>
                          </w:p>
                        </w:tc>
                        <w:tc>
                          <w:tcPr>
                            <w:tcW w:w="2227" w:type="dxa"/>
                          </w:tcPr>
                          <w:p w14:paraId="7B44E62D" w14:textId="77777777" w:rsid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Present Perfect</w:t>
                            </w:r>
                          </w:p>
                          <w:p w14:paraId="1E4569C8" w14:textId="77777777" w:rsidR="007C316F" w:rsidRDefault="007C316F" w:rsidP="007C316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I</w:t>
                            </w:r>
                            <w:r>
                              <w:rPr>
                                <w:b/>
                              </w:rPr>
                              <w:t xml:space="preserve"> have walked</w:t>
                            </w:r>
                          </w:p>
                          <w:p w14:paraId="67F7DF5E" w14:textId="77777777" w:rsidR="007C316F" w:rsidRDefault="007C316F" w:rsidP="007C316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We</w:t>
                            </w:r>
                            <w:r>
                              <w:rPr>
                                <w:b/>
                              </w:rPr>
                              <w:t xml:space="preserve"> have </w:t>
                            </w:r>
                            <w:r>
                              <w:t>seen</w:t>
                            </w:r>
                          </w:p>
                          <w:p w14:paraId="22DB7E41" w14:textId="2B40FE74" w:rsidR="007C316F" w:rsidRPr="004F3435" w:rsidRDefault="007C316F" w:rsidP="007C316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You</w:t>
                            </w:r>
                            <w:r>
                              <w:rPr>
                                <w:b/>
                              </w:rPr>
                              <w:t xml:space="preserve"> have </w:t>
                            </w:r>
                            <w:r>
                              <w:t>run</w:t>
                            </w:r>
                          </w:p>
                        </w:tc>
                        <w:tc>
                          <w:tcPr>
                            <w:tcW w:w="2012" w:type="dxa"/>
                          </w:tcPr>
                          <w:p w14:paraId="42FA2AF0" w14:textId="77777777" w:rsid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Future Perfect</w:t>
                            </w:r>
                          </w:p>
                          <w:p w14:paraId="124E1D5F" w14:textId="4EF64B36" w:rsid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I</w:t>
                            </w:r>
                            <w:r>
                              <w:rPr>
                                <w:b/>
                              </w:rPr>
                              <w:t xml:space="preserve"> will have </w:t>
                            </w:r>
                            <w:r w:rsidRPr="004F3435">
                              <w:t>walk</w:t>
                            </w:r>
                            <w:r>
                              <w:rPr>
                                <w:b/>
                              </w:rPr>
                              <w:t>ed</w:t>
                            </w:r>
                          </w:p>
                          <w:p w14:paraId="59C9735E" w14:textId="0D07E490" w:rsid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t>We</w:t>
                            </w:r>
                            <w:r>
                              <w:rPr>
                                <w:b/>
                              </w:rPr>
                              <w:t xml:space="preserve"> will have </w:t>
                            </w:r>
                            <w:r>
                              <w:t>seen</w:t>
                            </w:r>
                          </w:p>
                          <w:p w14:paraId="67C5D009" w14:textId="51D49FCB" w:rsidR="004F3435" w:rsidRDefault="004F3435" w:rsidP="004F3435">
                            <w:pPr>
                              <w:jc w:val="center"/>
                            </w:pPr>
                            <w:r w:rsidRPr="004F3435">
                              <w:t>You</w:t>
                            </w:r>
                            <w:r>
                              <w:rPr>
                                <w:b/>
                              </w:rPr>
                              <w:t xml:space="preserve"> will have </w:t>
                            </w:r>
                            <w:r>
                              <w:t>run</w:t>
                            </w:r>
                          </w:p>
                        </w:tc>
                      </w:tr>
                    </w:tbl>
                    <w:p w14:paraId="150E70E9" w14:textId="1C0223F8" w:rsidR="0084061B" w:rsidRPr="0084061B" w:rsidRDefault="0084061B"/>
                  </w:txbxContent>
                </v:textbox>
                <w10:wrap type="square" anchorx="margin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712" behindDoc="0" locked="0" layoutInCell="1" allowOverlap="1" wp14:anchorId="6AF5CC79" wp14:editId="364DAF3B">
                <wp:simplePos x="0" y="0"/>
                <wp:positionH relativeFrom="column">
                  <wp:posOffset>7954615</wp:posOffset>
                </wp:positionH>
                <wp:positionV relativeFrom="paragraph">
                  <wp:posOffset>69732</wp:posOffset>
                </wp:positionV>
                <wp:extent cx="2055510" cy="1175385"/>
                <wp:effectExtent l="0" t="0" r="20955" b="24765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5510" cy="1175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B41F34" w14:textId="3F2C4BA9" w:rsidR="004F3435" w:rsidRDefault="004F3435" w:rsidP="004F3435">
                            <w:pPr>
                              <w:ind w:right="-137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More Punctuation</w:t>
                            </w:r>
                          </w:p>
                          <w:p w14:paraId="03B47B76" w14:textId="29296A5A" w:rsidR="004F3435" w:rsidRDefault="004F3435" w:rsidP="004F3435">
                            <w:pPr>
                              <w:ind w:left="-142" w:right="-13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Hyphen (-) – Creates compound words to give a clear meaning.</w:t>
                            </w:r>
                          </w:p>
                          <w:p w14:paraId="29A5A0A5" w14:textId="77777777" w:rsidR="004F3435" w:rsidRDefault="004F3435" w:rsidP="004F3435">
                            <w:pPr>
                              <w:ind w:left="-142" w:right="-13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The </w:t>
                            </w:r>
                            <w:r w:rsidRPr="004F3435">
                              <w:rPr>
                                <w:b/>
                                <w:sz w:val="18"/>
                              </w:rPr>
                              <w:t xml:space="preserve">man-eating </w:t>
                            </w:r>
                            <w:r>
                              <w:rPr>
                                <w:sz w:val="18"/>
                              </w:rPr>
                              <w:t xml:space="preserve">shark. </w:t>
                            </w:r>
                          </w:p>
                          <w:p w14:paraId="5171519C" w14:textId="1C19ECFF" w:rsidR="004F3435" w:rsidRPr="004F3435" w:rsidRDefault="004F3435" w:rsidP="004F3435">
                            <w:pPr>
                              <w:ind w:left="-142" w:right="-13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The </w:t>
                            </w:r>
                            <w:r w:rsidRPr="004F3435">
                              <w:rPr>
                                <w:sz w:val="18"/>
                              </w:rPr>
                              <w:t>man eating</w:t>
                            </w:r>
                            <w:r w:rsidRPr="004F3435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shark. </w:t>
                            </w:r>
                          </w:p>
                          <w:p w14:paraId="399815C8" w14:textId="521B2C8B" w:rsidR="004F3435" w:rsidRPr="004F3435" w:rsidRDefault="004F3435" w:rsidP="004F3435">
                            <w:pPr>
                              <w:ind w:left="-142" w:right="-137"/>
                              <w:rPr>
                                <w:sz w:val="18"/>
                              </w:rPr>
                            </w:pPr>
                          </w:p>
                          <w:p w14:paraId="6EE365C9" w14:textId="77777777" w:rsidR="004F3435" w:rsidRDefault="004F34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F5CC79" id="Text Box 242" o:spid="_x0000_s1029" type="#_x0000_t202" style="position:absolute;margin-left:626.35pt;margin-top:5.5pt;width:161.85pt;height:92.55pt;z-index:251677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" fillcolor="white [3201]" strokeweight=".5pt">
                <v:textbox>
                  <w:txbxContent>
                    <w:p w14:paraId="73B41F34" w14:textId="3F2C4BA9" w:rsidR="004F3435" w:rsidRDefault="004F3435" w:rsidP="004F3435">
                      <w:pPr>
                        <w:ind w:right="-137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More </w:t>
                      </w:r>
                      <w:r>
                        <w:rPr>
                          <w:b/>
                          <w:sz w:val="18"/>
                        </w:rPr>
                        <w:t>Punctuation</w:t>
                      </w:r>
                    </w:p>
                    <w:p w14:paraId="03B47B76" w14:textId="29296A5A" w:rsidR="004F3435" w:rsidRDefault="004F3435" w:rsidP="004F3435">
                      <w:pPr>
                        <w:ind w:left="-142" w:right="-13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Hyphen (-) – Creates </w:t>
                      </w:r>
                      <w:r>
                        <w:rPr>
                          <w:sz w:val="18"/>
                        </w:rPr>
                        <w:t>compound words to give a clear meaning.</w:t>
                      </w:r>
                    </w:p>
                    <w:p w14:paraId="29A5A0A5" w14:textId="77777777" w:rsidR="004F3435" w:rsidRDefault="004F3435" w:rsidP="004F3435">
                      <w:pPr>
                        <w:ind w:left="-142" w:right="-13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The </w:t>
                      </w:r>
                      <w:r w:rsidRPr="004F3435">
                        <w:rPr>
                          <w:b/>
                          <w:sz w:val="18"/>
                        </w:rPr>
                        <w:t>m</w:t>
                      </w:r>
                      <w:r w:rsidRPr="004F3435">
                        <w:rPr>
                          <w:b/>
                          <w:sz w:val="18"/>
                        </w:rPr>
                        <w:t xml:space="preserve">an-eating </w:t>
                      </w:r>
                      <w:r>
                        <w:rPr>
                          <w:sz w:val="18"/>
                        </w:rPr>
                        <w:t>shark</w:t>
                      </w:r>
                      <w:r>
                        <w:rPr>
                          <w:sz w:val="18"/>
                        </w:rPr>
                        <w:t xml:space="preserve">. </w:t>
                      </w:r>
                    </w:p>
                    <w:p w14:paraId="5171519C" w14:textId="1C19ECFF" w:rsidR="004F3435" w:rsidRPr="004F3435" w:rsidRDefault="004F3435" w:rsidP="004F3435">
                      <w:pPr>
                        <w:ind w:left="-142" w:right="-13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The </w:t>
                      </w:r>
                      <w:r w:rsidRPr="004F3435">
                        <w:rPr>
                          <w:sz w:val="18"/>
                        </w:rPr>
                        <w:t>m</w:t>
                      </w:r>
                      <w:r w:rsidRPr="004F3435">
                        <w:rPr>
                          <w:sz w:val="18"/>
                        </w:rPr>
                        <w:t xml:space="preserve">an </w:t>
                      </w:r>
                      <w:r w:rsidRPr="004F3435">
                        <w:rPr>
                          <w:sz w:val="18"/>
                        </w:rPr>
                        <w:t>eating</w:t>
                      </w:r>
                      <w:r w:rsidRPr="004F3435">
                        <w:rPr>
                          <w:b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shark. </w:t>
                      </w:r>
                    </w:p>
                    <w:p w14:paraId="399815C8" w14:textId="521B2C8B" w:rsidR="004F3435" w:rsidRPr="004F3435" w:rsidRDefault="004F3435" w:rsidP="004F3435">
                      <w:pPr>
                        <w:ind w:left="-142" w:right="-137"/>
                        <w:rPr>
                          <w:sz w:val="18"/>
                        </w:rPr>
                      </w:pPr>
                    </w:p>
                    <w:p w14:paraId="6EE365C9" w14:textId="77777777" w:rsidR="004F3435" w:rsidRDefault="004F3435"/>
                  </w:txbxContent>
                </v:textbox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88" behindDoc="0" locked="0" layoutInCell="1" allowOverlap="1" wp14:anchorId="71316768" wp14:editId="1D2DE849">
                <wp:simplePos x="0" y="0"/>
                <wp:positionH relativeFrom="column">
                  <wp:posOffset>6115183</wp:posOffset>
                </wp:positionH>
                <wp:positionV relativeFrom="paragraph">
                  <wp:posOffset>90997</wp:posOffset>
                </wp:positionV>
                <wp:extent cx="1499191" cy="2707005"/>
                <wp:effectExtent l="0" t="0" r="6350" b="0"/>
                <wp:wrapNone/>
                <wp:docPr id="240" name="Text Box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191" cy="2707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071CC7" w14:textId="77777777" w:rsidR="004F3435" w:rsidRP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Apostrophes</w:t>
                            </w:r>
                          </w:p>
                          <w:p w14:paraId="69E7D941" w14:textId="73B3E381" w:rsidR="004F3435" w:rsidRDefault="004F3435" w:rsidP="004F3435">
                            <w:r>
                              <w:t>For possession: Shows us that something belongs to the subject.</w:t>
                            </w:r>
                          </w:p>
                          <w:p w14:paraId="7E868014" w14:textId="77777777" w:rsidR="004F3435" w:rsidRDefault="004F3435" w:rsidP="004F3435">
                            <w:r>
                              <w:t>My Mum’s bag.</w:t>
                            </w:r>
                          </w:p>
                          <w:p w14:paraId="4374BA33" w14:textId="02DA3F37" w:rsidR="004F3435" w:rsidRDefault="004F3435" w:rsidP="004F3435">
                            <w:r>
                              <w:t>For omission: Shows us that a letter has been missed out to create informality.</w:t>
                            </w:r>
                          </w:p>
                          <w:p w14:paraId="6C419F78" w14:textId="6C793A1B" w:rsidR="004F3435" w:rsidRDefault="004F3435" w:rsidP="004F3435">
                            <w:r>
                              <w:t>Don’t do that.</w:t>
                            </w:r>
                          </w:p>
                          <w:p w14:paraId="4F37B29E" w14:textId="346F5629" w:rsidR="004F3435" w:rsidRDefault="004F3435" w:rsidP="004F3435">
                            <w:r>
                              <w:t>Do not do that.</w:t>
                            </w:r>
                          </w:p>
                          <w:p w14:paraId="65900965" w14:textId="77777777" w:rsidR="004F3435" w:rsidRDefault="004F34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16768" id="Text Box 240" o:spid="_x0000_s1030" type="#_x0000_t202" style="position:absolute;margin-left:481.5pt;margin-top:7.15pt;width:118.05pt;height:213.15pt;z-index:25167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" fillcolor="white [3201]" stroked="f" strokeweight=".5pt">
                <v:textbox>
                  <w:txbxContent>
                    <w:p w14:paraId="56071CC7" w14:textId="77777777" w:rsidR="004F3435" w:rsidRPr="004F3435" w:rsidRDefault="004F3435" w:rsidP="004F3435">
                      <w:pPr>
                        <w:jc w:val="center"/>
                        <w:rPr>
                          <w:b/>
                        </w:rPr>
                      </w:pPr>
                      <w:r w:rsidRPr="004F3435">
                        <w:rPr>
                          <w:b/>
                        </w:rPr>
                        <w:t>Apostrophes</w:t>
                      </w:r>
                    </w:p>
                    <w:p w14:paraId="69E7D941" w14:textId="73B3E381" w:rsidR="004F3435" w:rsidRDefault="004F3435" w:rsidP="004F3435">
                      <w:r>
                        <w:t>For possession</w:t>
                      </w:r>
                      <w:r>
                        <w:t>: Shows us that something belongs to the subject.</w:t>
                      </w:r>
                    </w:p>
                    <w:p w14:paraId="7E868014" w14:textId="77777777" w:rsidR="004F3435" w:rsidRDefault="004F3435" w:rsidP="004F3435">
                      <w:r>
                        <w:t>My Mum’s bag.</w:t>
                      </w:r>
                    </w:p>
                    <w:p w14:paraId="4374BA33" w14:textId="02DA3F37" w:rsidR="004F3435" w:rsidRDefault="004F3435" w:rsidP="004F3435">
                      <w:r>
                        <w:t xml:space="preserve">For </w:t>
                      </w:r>
                      <w:r>
                        <w:t>omission</w:t>
                      </w:r>
                      <w:r>
                        <w:t xml:space="preserve">: Shows us that </w:t>
                      </w:r>
                      <w:r>
                        <w:t>a letter has been missed out to create informality.</w:t>
                      </w:r>
                    </w:p>
                    <w:p w14:paraId="6C419F78" w14:textId="6C793A1B" w:rsidR="004F3435" w:rsidRDefault="004F3435" w:rsidP="004F3435">
                      <w:r>
                        <w:t>Don’t do that.</w:t>
                      </w:r>
                    </w:p>
                    <w:p w14:paraId="4F37B29E" w14:textId="346F5629" w:rsidR="004F3435" w:rsidRDefault="004F3435" w:rsidP="004F3435">
                      <w:r>
                        <w:t>Do not do that.</w:t>
                      </w:r>
                    </w:p>
                    <w:p w14:paraId="65900965" w14:textId="77777777" w:rsidR="004F3435" w:rsidRDefault="004F3435"/>
                  </w:txbxContent>
                </v:textbox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8926407" wp14:editId="45908D09">
                <wp:simplePos x="0" y="0"/>
                <wp:positionH relativeFrom="margin">
                  <wp:posOffset>4270375</wp:posOffset>
                </wp:positionH>
                <wp:positionV relativeFrom="paragraph">
                  <wp:posOffset>29210</wp:posOffset>
                </wp:positionV>
                <wp:extent cx="1733550" cy="113347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E2B0B" w14:textId="2E2F3223" w:rsidR="004F3435" w:rsidRDefault="004F3435" w:rsidP="004F343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r w:rsidRPr="004F3435">
                              <w:rPr>
                                <w:b/>
                              </w:rPr>
                              <w:t>Modal Verbs</w:t>
                            </w:r>
                            <w:r>
                              <w:t xml:space="preserve"> – Show degree of certainty or possibility.</w:t>
                            </w:r>
                          </w:p>
                          <w:p w14:paraId="63A341F4" w14:textId="4B9F2A5A" w:rsidR="004F3435" w:rsidRPr="004F3435" w:rsidRDefault="004F3435" w:rsidP="004F3435">
                            <w:pPr>
                              <w:jc w:val="center"/>
                            </w:pPr>
                            <w:r>
                              <w:t>could, should, would, might, often, ought, can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26407" id="_x0000_s1031" type="#_x0000_t202" style="position:absolute;margin-left:336.25pt;margin-top:2.3pt;width:136.5pt;height:89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" strokecolor="#0070c0" strokeweight="2.25pt">
                <v:textbox>
                  <w:txbxContent>
                    <w:p w14:paraId="1D0E2B0B" w14:textId="2E2F3223" w:rsidR="004F3435" w:rsidRDefault="004F3435" w:rsidP="004F3435">
                      <w:pPr>
                        <w:jc w:val="center"/>
                      </w:pPr>
                      <w:r>
                        <w:t xml:space="preserve"> </w:t>
                      </w:r>
                      <w:r w:rsidRPr="004F3435">
                        <w:rPr>
                          <w:b/>
                        </w:rPr>
                        <w:t>Modal Verbs</w:t>
                      </w:r>
                      <w:r>
                        <w:t xml:space="preserve"> – Show degree of certainty or possibility.</w:t>
                      </w:r>
                    </w:p>
                    <w:p w14:paraId="63A341F4" w14:textId="4B9F2A5A" w:rsidR="004F3435" w:rsidRPr="004F3435" w:rsidRDefault="004F3435" w:rsidP="004F3435">
                      <w:pPr>
                        <w:jc w:val="center"/>
                      </w:pPr>
                      <w:r>
                        <w:t>could, should, would, might, often, ought, can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672A331D" wp14:editId="0321D1C0">
                <wp:simplePos x="0" y="0"/>
                <wp:positionH relativeFrom="column">
                  <wp:posOffset>4306570</wp:posOffset>
                </wp:positionH>
                <wp:positionV relativeFrom="paragraph">
                  <wp:posOffset>1177290</wp:posOffset>
                </wp:positionV>
                <wp:extent cx="1676400" cy="906145"/>
                <wp:effectExtent l="0" t="0" r="0" b="8255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90614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9E18F" w14:textId="0363A0E9" w:rsidR="00E056CA" w:rsidRPr="00E056CA" w:rsidRDefault="00E056CA" w:rsidP="00E056CA">
                            <w:pPr>
                              <w:ind w:left="-142" w:right="-70"/>
                              <w:jc w:val="center"/>
                              <w:rPr>
                                <w:sz w:val="36"/>
                              </w:rPr>
                            </w:pPr>
                            <w:r w:rsidRPr="00E056CA">
                              <w:rPr>
                                <w:sz w:val="36"/>
                              </w:rPr>
                              <w:t xml:space="preserve">YEAR 6 </w:t>
                            </w:r>
                            <w:r w:rsidR="004F3435">
                              <w:rPr>
                                <w:sz w:val="36"/>
                              </w:rPr>
                              <w:t>SPAG</w:t>
                            </w:r>
                            <w:r w:rsidRPr="00E056CA">
                              <w:rPr>
                                <w:sz w:val="36"/>
                              </w:rPr>
                              <w:t xml:space="preserve">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A331D" id="_x0000_s1032" type="#_x0000_t202" style="position:absolute;margin-left:339.1pt;margin-top:92.7pt;width:132pt;height:71.35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" fillcolor="black [3200]" stroked="f">
                <v:fill opacity="32896f"/>
                <v:textbox>
                  <w:txbxContent>
                    <w:p w14:paraId="1AB9E18F" w14:textId="0363A0E9" w:rsidR="00E056CA" w:rsidRPr="00E056CA" w:rsidRDefault="00E056CA" w:rsidP="00E056CA">
                      <w:pPr>
                        <w:ind w:left="-142" w:right="-70"/>
                        <w:jc w:val="center"/>
                        <w:rPr>
                          <w:sz w:val="36"/>
                        </w:rPr>
                      </w:pPr>
                      <w:r w:rsidRPr="00E056CA">
                        <w:rPr>
                          <w:sz w:val="36"/>
                        </w:rPr>
                        <w:t xml:space="preserve">YEAR 6 </w:t>
                      </w:r>
                      <w:r w:rsidR="004F3435">
                        <w:rPr>
                          <w:sz w:val="36"/>
                        </w:rPr>
                        <w:t>SPAG</w:t>
                      </w:r>
                      <w:r w:rsidRPr="00E056CA">
                        <w:rPr>
                          <w:sz w:val="36"/>
                        </w:rPr>
                        <w:t xml:space="preserve"> KNOWLEDGE ORGANISER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8F4F7E2" wp14:editId="17257FE5">
                <wp:simplePos x="0" y="0"/>
                <wp:positionH relativeFrom="column">
                  <wp:posOffset>2338705</wp:posOffset>
                </wp:positionH>
                <wp:positionV relativeFrom="paragraph">
                  <wp:posOffset>3533140</wp:posOffset>
                </wp:positionV>
                <wp:extent cx="1901190" cy="1931035"/>
                <wp:effectExtent l="19050" t="19050" r="22860" b="1206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190" cy="1931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A2991E" w14:textId="7A0E0502" w:rsidR="004F3435" w:rsidRDefault="004F3435" w:rsidP="004F3435">
                            <w:pPr>
                              <w:spacing w:after="120"/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Passive and Active Voice</w:t>
                            </w:r>
                          </w:p>
                          <w:p w14:paraId="51D8E0B3" w14:textId="77777777" w:rsidR="004F3435" w:rsidRDefault="004F3435" w:rsidP="004F3435">
                            <w:pPr>
                              <w:spacing w:after="0"/>
                              <w:jc w:val="center"/>
                            </w:pPr>
                            <w:r w:rsidRPr="004F3435">
                              <w:t>A</w:t>
                            </w:r>
                            <w:r>
                              <w:t>ctive – Subject performs the action.</w:t>
                            </w:r>
                          </w:p>
                          <w:p w14:paraId="083113D7" w14:textId="6D710BE6" w:rsidR="004F3435" w:rsidRPr="004F3435" w:rsidRDefault="004F3435" w:rsidP="004F3435">
                            <w:pPr>
                              <w:spacing w:after="0"/>
                              <w:jc w:val="center"/>
                            </w:pPr>
                            <w:r>
                              <w:t xml:space="preserve">Passive – When the subject has something done to it. (By zombies) </w:t>
                            </w:r>
                          </w:p>
                          <w:p w14:paraId="5DD2C64B" w14:textId="4D404AF2" w:rsidR="004F3435" w:rsidRDefault="004F3435" w:rsidP="004F3435">
                            <w:pPr>
                              <w:spacing w:after="0"/>
                              <w:jc w:val="center"/>
                            </w:pPr>
                            <w:r>
                              <w:t>The cat chased the mouse.</w:t>
                            </w:r>
                          </w:p>
                          <w:p w14:paraId="368809DF" w14:textId="52A67BCB" w:rsidR="004F3435" w:rsidRDefault="004F3435" w:rsidP="004F3435">
                            <w:pPr>
                              <w:spacing w:after="0"/>
                              <w:jc w:val="center"/>
                            </w:pPr>
                            <w:r>
                              <w:t>The mouse was chased by the cat.</w:t>
                            </w:r>
                          </w:p>
                          <w:p w14:paraId="48EA5B05" w14:textId="0F5652E3" w:rsidR="00621634" w:rsidRPr="005C1DDD" w:rsidRDefault="00621634" w:rsidP="0062163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65065D1F" w14:textId="54472885" w:rsidR="00D42AD6" w:rsidRPr="00D42AD6" w:rsidRDefault="00D42AD6" w:rsidP="00621634">
                            <w:pPr>
                              <w:jc w:val="center"/>
                            </w:pPr>
                          </w:p>
                          <w:p w14:paraId="3D644CFA" w14:textId="162A04C9" w:rsidR="00902056" w:rsidRPr="00902056" w:rsidRDefault="00902056" w:rsidP="00D42AD6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4F7E2" id="_x0000_s1033" type="#_x0000_t202" style="position:absolute;margin-left:184.15pt;margin-top:278.2pt;width:149.7pt;height:152.0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" strokecolor="#0070c0" strokeweight="2.25pt">
                <v:textbox>
                  <w:txbxContent>
                    <w:p w14:paraId="2DA2991E" w14:textId="7A0E0502" w:rsidR="004F3435" w:rsidRDefault="004F3435" w:rsidP="004F3435">
                      <w:pPr>
                        <w:spacing w:after="120"/>
                        <w:jc w:val="center"/>
                        <w:rPr>
                          <w:b/>
                        </w:rPr>
                      </w:pPr>
                      <w:r w:rsidRPr="004F3435">
                        <w:rPr>
                          <w:b/>
                        </w:rPr>
                        <w:t>Passive and Active Voice</w:t>
                      </w:r>
                    </w:p>
                    <w:p w14:paraId="51D8E0B3" w14:textId="77777777" w:rsidR="004F3435" w:rsidRDefault="004F3435" w:rsidP="004F3435">
                      <w:pPr>
                        <w:spacing w:after="0"/>
                        <w:jc w:val="center"/>
                      </w:pPr>
                      <w:r w:rsidRPr="004F3435">
                        <w:t>A</w:t>
                      </w:r>
                      <w:r>
                        <w:t>ctive – Subject performs the action.</w:t>
                      </w:r>
                    </w:p>
                    <w:p w14:paraId="083113D7" w14:textId="6D710BE6" w:rsidR="004F3435" w:rsidRPr="004F3435" w:rsidRDefault="004F3435" w:rsidP="004F3435">
                      <w:pPr>
                        <w:spacing w:after="0"/>
                        <w:jc w:val="center"/>
                      </w:pPr>
                      <w:r>
                        <w:t>Passive – When the subject</w:t>
                      </w:r>
                      <w:r>
                        <w:t xml:space="preserve"> has something done to it. (By zombies)</w:t>
                      </w:r>
                      <w:r>
                        <w:t xml:space="preserve"> </w:t>
                      </w:r>
                    </w:p>
                    <w:p w14:paraId="5DD2C64B" w14:textId="4D404AF2" w:rsidR="004F3435" w:rsidRDefault="004F3435" w:rsidP="004F3435">
                      <w:pPr>
                        <w:spacing w:after="0"/>
                        <w:jc w:val="center"/>
                      </w:pPr>
                      <w:r>
                        <w:t>The cat chased the mouse.</w:t>
                      </w:r>
                    </w:p>
                    <w:p w14:paraId="368809DF" w14:textId="52A67BCB" w:rsidR="004F3435" w:rsidRDefault="004F3435" w:rsidP="004F3435">
                      <w:pPr>
                        <w:spacing w:after="0"/>
                        <w:jc w:val="center"/>
                      </w:pPr>
                      <w:r>
                        <w:t>The mouse was chased by the cat.</w:t>
                      </w:r>
                    </w:p>
                    <w:p w14:paraId="48EA5B05" w14:textId="0F5652E3" w:rsidR="00621634" w:rsidRPr="005C1DDD" w:rsidRDefault="00621634" w:rsidP="00621634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65065D1F" w14:textId="54472885" w:rsidR="00D42AD6" w:rsidRPr="00D42AD6" w:rsidRDefault="00D42AD6" w:rsidP="00621634">
                      <w:pPr>
                        <w:jc w:val="center"/>
                      </w:pPr>
                    </w:p>
                    <w:p w14:paraId="3D644CFA" w14:textId="162A04C9" w:rsidR="00902056" w:rsidRPr="00902056" w:rsidRDefault="00902056" w:rsidP="00D42AD6">
                      <w:pPr>
                        <w:jc w:val="center"/>
                      </w:pPr>
                      <w:r>
                        <w:rPr>
                          <w:b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3CA6E209" wp14:editId="71610D6A">
                <wp:simplePos x="0" y="0"/>
                <wp:positionH relativeFrom="margin">
                  <wp:align>left</wp:align>
                </wp:positionH>
                <wp:positionV relativeFrom="paragraph">
                  <wp:posOffset>3529330</wp:posOffset>
                </wp:positionV>
                <wp:extent cx="2279650" cy="1923415"/>
                <wp:effectExtent l="19050" t="19050" r="25400" b="1968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1923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B9E11" w14:textId="3F9793CF" w:rsidR="000C395F" w:rsidRDefault="004F3435" w:rsidP="004F3435">
                            <w:pPr>
                              <w:spacing w:after="0" w:line="240" w:lineRule="auto"/>
                              <w:ind w:left="-142" w:right="-221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Commands, Questions and Statements</w:t>
                            </w:r>
                          </w:p>
                          <w:p w14:paraId="350E4FEE" w14:textId="011D2E3D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  <w:rPr>
                                <w:b/>
                              </w:rPr>
                            </w:pPr>
                          </w:p>
                          <w:p w14:paraId="5783864B" w14:textId="7E82C2A5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 xml:space="preserve">Commands begin with an imperative </w:t>
                            </w:r>
                          </w:p>
                          <w:p w14:paraId="79723B55" w14:textId="476C6A50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 xml:space="preserve">Verb. </w:t>
                            </w:r>
                            <w:r w:rsidRPr="004F3435">
                              <w:rPr>
                                <w:b/>
                              </w:rPr>
                              <w:t>Wash</w:t>
                            </w:r>
                            <w:r>
                              <w:t xml:space="preserve"> your hands.</w:t>
                            </w:r>
                          </w:p>
                          <w:p w14:paraId="25375981" w14:textId="5771668E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</w:p>
                          <w:p w14:paraId="3478345F" w14:textId="10DC5FEB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Questions expect an answer in return.</w:t>
                            </w:r>
                          </w:p>
                          <w:p w14:paraId="71586F0B" w14:textId="2F2AB74C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  <w:rPr>
                                <w:b/>
                              </w:rPr>
                            </w:pPr>
                            <w:r>
                              <w:t>Did you enjoy the trip</w:t>
                            </w:r>
                            <w:r w:rsidRPr="004F3435">
                              <w:rPr>
                                <w:b/>
                              </w:rPr>
                              <w:t>?</w:t>
                            </w:r>
                          </w:p>
                          <w:p w14:paraId="14C6A160" w14:textId="23298D49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  <w:rPr>
                                <w:b/>
                              </w:rPr>
                            </w:pPr>
                          </w:p>
                          <w:p w14:paraId="0C1DDFD9" w14:textId="620A9C19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 w:rsidRPr="004F3435">
                              <w:t>Statements</w:t>
                            </w:r>
                            <w:r>
                              <w:t xml:space="preserve"> tell the reader something.</w:t>
                            </w:r>
                          </w:p>
                          <w:p w14:paraId="4C134D2A" w14:textId="25F051A6" w:rsidR="004F3435" w:rsidRP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The leaves fall off trees in autumn.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6E209" id="_x0000_s1034" type="#_x0000_t202" style="position:absolute;margin-left:0;margin-top:277.9pt;width:179.5pt;height:151.45pt;z-index:251658243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" strokecolor="yellow" strokeweight="2.25pt">
                <v:textbox>
                  <w:txbxContent>
                    <w:p w14:paraId="44FB9E11" w14:textId="3F9793CF" w:rsidR="000C395F" w:rsidRDefault="004F3435" w:rsidP="004F3435">
                      <w:pPr>
                        <w:spacing w:after="0" w:line="240" w:lineRule="auto"/>
                        <w:ind w:left="-142" w:right="-221"/>
                        <w:rPr>
                          <w:b/>
                        </w:rPr>
                      </w:pPr>
                      <w:r w:rsidRPr="004F3435">
                        <w:rPr>
                          <w:b/>
                        </w:rPr>
                        <w:t>Commands, Questions and Statements</w:t>
                      </w:r>
                    </w:p>
                    <w:p w14:paraId="350E4FEE" w14:textId="011D2E3D" w:rsidR="004F3435" w:rsidRDefault="004F3435" w:rsidP="004F3435">
                      <w:pPr>
                        <w:spacing w:after="0" w:line="240" w:lineRule="auto"/>
                        <w:ind w:left="-142" w:right="-221"/>
                        <w:rPr>
                          <w:b/>
                        </w:rPr>
                      </w:pPr>
                    </w:p>
                    <w:p w14:paraId="5783864B" w14:textId="7E82C2A5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 xml:space="preserve">Commands begin with an imperative </w:t>
                      </w:r>
                    </w:p>
                    <w:p w14:paraId="79723B55" w14:textId="476C6A50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 xml:space="preserve">Verb. </w:t>
                      </w:r>
                      <w:r w:rsidRPr="004F3435">
                        <w:rPr>
                          <w:b/>
                        </w:rPr>
                        <w:t>Wash</w:t>
                      </w:r>
                      <w:r>
                        <w:t xml:space="preserve"> your hands.</w:t>
                      </w:r>
                    </w:p>
                    <w:p w14:paraId="25375981" w14:textId="5771668E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</w:p>
                    <w:p w14:paraId="3478345F" w14:textId="10DC5FEB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Questions expect an answer in return.</w:t>
                      </w:r>
                    </w:p>
                    <w:p w14:paraId="71586F0B" w14:textId="2F2AB74C" w:rsidR="004F3435" w:rsidRDefault="004F3435" w:rsidP="004F3435">
                      <w:pPr>
                        <w:spacing w:after="0" w:line="240" w:lineRule="auto"/>
                        <w:ind w:left="-142" w:right="-221"/>
                        <w:rPr>
                          <w:b/>
                        </w:rPr>
                      </w:pPr>
                      <w:r>
                        <w:t>Did you enjoy the trip</w:t>
                      </w:r>
                      <w:r w:rsidRPr="004F3435">
                        <w:rPr>
                          <w:b/>
                        </w:rPr>
                        <w:t>?</w:t>
                      </w:r>
                    </w:p>
                    <w:p w14:paraId="14C6A160" w14:textId="23298D49" w:rsidR="004F3435" w:rsidRDefault="004F3435" w:rsidP="004F3435">
                      <w:pPr>
                        <w:spacing w:after="0" w:line="240" w:lineRule="auto"/>
                        <w:ind w:left="-142" w:right="-221"/>
                        <w:rPr>
                          <w:b/>
                        </w:rPr>
                      </w:pPr>
                    </w:p>
                    <w:p w14:paraId="0C1DDFD9" w14:textId="620A9C19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 w:rsidRPr="004F3435">
                        <w:t>Statements</w:t>
                      </w:r>
                      <w:r>
                        <w:t xml:space="preserve"> tell the reader something.</w:t>
                      </w:r>
                    </w:p>
                    <w:p w14:paraId="4C134D2A" w14:textId="25F051A6" w:rsidR="004F3435" w:rsidRP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The leaves fall off trees in autumn.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78FB5332" wp14:editId="3926FDDA">
                <wp:simplePos x="0" y="0"/>
                <wp:positionH relativeFrom="margin">
                  <wp:posOffset>7992745</wp:posOffset>
                </wp:positionH>
                <wp:positionV relativeFrom="paragraph">
                  <wp:posOffset>1335405</wp:posOffset>
                </wp:positionV>
                <wp:extent cx="2035175" cy="1494790"/>
                <wp:effectExtent l="19050" t="19050" r="22225" b="10160"/>
                <wp:wrapSquare wrapText="bothSides"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175" cy="1494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11E58" w14:textId="4D7FD46C" w:rsidR="004F3435" w:rsidRDefault="004F3435" w:rsidP="004F3435">
                            <w:pPr>
                              <w:ind w:right="-134"/>
                              <w:jc w:val="center"/>
                              <w:rPr>
                                <w:rFonts w:ascii="Arial" w:hAnsi="Arial" w:cs="Arial"/>
                                <w:color w:val="333333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Subjunctive form/mood</w:t>
                            </w:r>
                          </w:p>
                          <w:p w14:paraId="0D984007" w14:textId="1DF0E26C" w:rsidR="00485732" w:rsidRDefault="004F3435" w:rsidP="004F3435">
                            <w:pPr>
                              <w:ind w:right="-134"/>
                              <w:rPr>
                                <w:rFonts w:cstheme="minorHAnsi"/>
                              </w:rPr>
                            </w:pPr>
                            <w:r w:rsidRPr="004F3435">
                              <w:rPr>
                                <w:rFonts w:cstheme="minorHAnsi"/>
                              </w:rPr>
                              <w:t>A verb form to express wishes, hopes, commands, demands or suggestions</w:t>
                            </w:r>
                            <w:r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14:paraId="14D550E5" w14:textId="547A64A2" w:rsidR="004F3435" w:rsidRDefault="004F3435" w:rsidP="004F3435">
                            <w:pPr>
                              <w:ind w:right="-134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If I </w:t>
                            </w:r>
                            <w:r w:rsidRPr="004F3435">
                              <w:rPr>
                                <w:rFonts w:cstheme="minorHAnsi"/>
                                <w:b/>
                              </w:rPr>
                              <w:t>were</w:t>
                            </w:r>
                            <w:r>
                              <w:rPr>
                                <w:rFonts w:cstheme="minorHAnsi"/>
                              </w:rPr>
                              <w:t xml:space="preserve"> the prime minister… </w:t>
                            </w:r>
                          </w:p>
                          <w:p w14:paraId="49245220" w14:textId="0CB79A53" w:rsidR="004F3435" w:rsidRPr="004F3435" w:rsidRDefault="004F3435" w:rsidP="004F3435">
                            <w:pPr>
                              <w:ind w:right="-134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I suggest that you </w:t>
                            </w:r>
                            <w:r w:rsidRPr="004F3435">
                              <w:rPr>
                                <w:rFonts w:cstheme="minorHAnsi"/>
                                <w:b/>
                              </w:rPr>
                              <w:t>take</w:t>
                            </w:r>
                            <w:r>
                              <w:rPr>
                                <w:rFonts w:cstheme="minorHAnsi"/>
                              </w:rPr>
                              <w:t xml:space="preserve"> the deal.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B5332" id="_x0000_s1035" type="#_x0000_t202" style="position:absolute;margin-left:629.35pt;margin-top:105.15pt;width:160.25pt;height:117.7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" strokecolor="#0070c0" strokeweight="2.25pt">
                <v:textbox>
                  <w:txbxContent>
                    <w:p w14:paraId="01311E58" w14:textId="4D7FD46C" w:rsidR="004F3435" w:rsidRDefault="004F3435" w:rsidP="004F3435">
                      <w:pPr>
                        <w:ind w:right="-134"/>
                        <w:jc w:val="center"/>
                        <w:rPr>
                          <w:rFonts w:ascii="Arial" w:hAnsi="Arial" w:cs="Arial"/>
                          <w:color w:val="333333"/>
                        </w:rPr>
                      </w:pPr>
                      <w:r>
                        <w:rPr>
                          <w:b/>
                          <w:sz w:val="20"/>
                        </w:rPr>
                        <w:t>Subjunctive form/mood</w:t>
                      </w:r>
                    </w:p>
                    <w:p w14:paraId="0D984007" w14:textId="1DF0E26C" w:rsidR="00485732" w:rsidRDefault="004F3435" w:rsidP="004F3435">
                      <w:pPr>
                        <w:ind w:right="-134"/>
                        <w:rPr>
                          <w:rFonts w:cstheme="minorHAnsi"/>
                        </w:rPr>
                      </w:pPr>
                      <w:r w:rsidRPr="004F3435">
                        <w:rPr>
                          <w:rFonts w:cstheme="minorHAnsi"/>
                        </w:rPr>
                        <w:t xml:space="preserve">A </w:t>
                      </w:r>
                      <w:r w:rsidRPr="004F3435">
                        <w:rPr>
                          <w:rFonts w:cstheme="minorHAnsi"/>
                        </w:rPr>
                        <w:t xml:space="preserve">verb form </w:t>
                      </w:r>
                      <w:r w:rsidRPr="004F3435">
                        <w:rPr>
                          <w:rFonts w:cstheme="minorHAnsi"/>
                        </w:rPr>
                        <w:t xml:space="preserve">to </w:t>
                      </w:r>
                      <w:r w:rsidRPr="004F3435">
                        <w:rPr>
                          <w:rFonts w:cstheme="minorHAnsi"/>
                        </w:rPr>
                        <w:t>express wishes, hopes,</w:t>
                      </w:r>
                      <w:bookmarkStart w:id="1" w:name="_GoBack"/>
                      <w:bookmarkEnd w:id="1"/>
                      <w:r w:rsidRPr="004F3435">
                        <w:rPr>
                          <w:rFonts w:cstheme="minorHAnsi"/>
                        </w:rPr>
                        <w:t xml:space="preserve"> commands, demands or suggestions</w:t>
                      </w:r>
                      <w:r>
                        <w:rPr>
                          <w:rFonts w:cstheme="minorHAnsi"/>
                        </w:rPr>
                        <w:t>.</w:t>
                      </w:r>
                    </w:p>
                    <w:p w14:paraId="14D550E5" w14:textId="547A64A2" w:rsidR="004F3435" w:rsidRDefault="004F3435" w:rsidP="004F3435">
                      <w:pPr>
                        <w:ind w:right="-134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If I </w:t>
                      </w:r>
                      <w:r w:rsidRPr="004F3435">
                        <w:rPr>
                          <w:rFonts w:cstheme="minorHAnsi"/>
                          <w:b/>
                        </w:rPr>
                        <w:t>were</w:t>
                      </w:r>
                      <w:r>
                        <w:rPr>
                          <w:rFonts w:cstheme="minorHAnsi"/>
                        </w:rPr>
                        <w:t xml:space="preserve"> the prime minister… </w:t>
                      </w:r>
                    </w:p>
                    <w:p w14:paraId="49245220" w14:textId="0CB79A53" w:rsidR="004F3435" w:rsidRPr="004F3435" w:rsidRDefault="004F3435" w:rsidP="004F3435">
                      <w:pPr>
                        <w:ind w:right="-134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I suggest that you </w:t>
                      </w:r>
                      <w:r w:rsidRPr="004F3435">
                        <w:rPr>
                          <w:rFonts w:cstheme="minorHAnsi"/>
                          <w:b/>
                        </w:rPr>
                        <w:t>take</w:t>
                      </w:r>
                      <w:r>
                        <w:rPr>
                          <w:rFonts w:cstheme="minorHAnsi"/>
                        </w:rPr>
                        <w:t xml:space="preserve"> the deal.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2A389DA2" wp14:editId="46C9FBF8">
                <wp:simplePos x="0" y="0"/>
                <wp:positionH relativeFrom="column">
                  <wp:posOffset>7957019</wp:posOffset>
                </wp:positionH>
                <wp:positionV relativeFrom="paragraph">
                  <wp:posOffset>1291921</wp:posOffset>
                </wp:positionV>
                <wp:extent cx="3976" cy="1587666"/>
                <wp:effectExtent l="19050" t="19050" r="34290" b="12700"/>
                <wp:wrapNone/>
                <wp:docPr id="251" name="Straight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76" cy="1587666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9B7A2E" id="Straight Connector 251" o:spid="_x0000_s1026" style="position:absolute;flip:y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6.55pt,101.75pt" to="626.85pt,2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" strokecolor="#00b050" strokeweight="2.25pt">
                <v:stroke joinstyle="miter"/>
              </v:lin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42EFF27E" wp14:editId="27814E7F">
                <wp:simplePos x="0" y="0"/>
                <wp:positionH relativeFrom="margin">
                  <wp:align>right</wp:align>
                </wp:positionH>
                <wp:positionV relativeFrom="paragraph">
                  <wp:posOffset>1289914</wp:posOffset>
                </wp:positionV>
                <wp:extent cx="2114550" cy="0"/>
                <wp:effectExtent l="0" t="19050" r="19050" b="1905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37BD0D" id="Straight Connector 252" o:spid="_x0000_s1026" style="position:absolute;z-index:251658255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15.3pt,101.55pt" to="281.8pt,10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" strokecolor="#00b050" strokeweight="2.25pt">
                <v:stroke joinstyle="miter"/>
                <w10:wrap anchorx="margin"/>
              </v:lin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64" behindDoc="0" locked="0" layoutInCell="1" allowOverlap="1" wp14:anchorId="456D3E7F" wp14:editId="31BE2DE2">
                <wp:simplePos x="0" y="0"/>
                <wp:positionH relativeFrom="margin">
                  <wp:posOffset>1972945</wp:posOffset>
                </wp:positionH>
                <wp:positionV relativeFrom="paragraph">
                  <wp:posOffset>2109470</wp:posOffset>
                </wp:positionV>
                <wp:extent cx="2130425" cy="1229360"/>
                <wp:effectExtent l="19050" t="19050" r="22225" b="27940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0425" cy="1229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F6930B" w14:textId="2A10AA8B" w:rsidR="004F3435" w:rsidRDefault="004F3435" w:rsidP="004F3435">
                            <w:pPr>
                              <w:jc w:val="center"/>
                            </w:pPr>
                            <w:r w:rsidRPr="004F3435">
                              <w:rPr>
                                <w:b/>
                              </w:rPr>
                              <w:t>Noun Phrases</w:t>
                            </w:r>
                            <w:r>
                              <w:rPr>
                                <w:b/>
                              </w:rPr>
                              <w:t xml:space="preserve"> – </w:t>
                            </w:r>
                            <w:r w:rsidRPr="004F3435">
                              <w:t xml:space="preserve">Gives detail about a noun </w:t>
                            </w:r>
                            <w:r>
                              <w:t>but</w:t>
                            </w:r>
                            <w:r w:rsidRPr="004F3435">
                              <w:t xml:space="preserve"> does not contain a verb</w:t>
                            </w:r>
                          </w:p>
                          <w:p w14:paraId="5C6B6A90" w14:textId="08755635" w:rsidR="004F3435" w:rsidRPr="004F3435" w:rsidRDefault="004F3435" w:rsidP="004F34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u w:val="single"/>
                              </w:rPr>
                              <w:t>An ancient book in a leather sleeve</w:t>
                            </w:r>
                            <w:r>
                              <w:t xml:space="preserve"> was hidden in the library.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D3E7F" id="_x0000_s1036" type="#_x0000_t202" style="position:absolute;margin-left:155.35pt;margin-top:166.1pt;width:167.75pt;height:96.8pt;z-index:251675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" strokecolor="#0070c0" strokeweight="2.25pt">
                <v:textbox>
                  <w:txbxContent>
                    <w:p w14:paraId="1FF6930B" w14:textId="2A10AA8B" w:rsidR="004F3435" w:rsidRDefault="004F3435" w:rsidP="004F3435">
                      <w:pPr>
                        <w:jc w:val="center"/>
                      </w:pPr>
                      <w:r w:rsidRPr="004F3435">
                        <w:rPr>
                          <w:b/>
                        </w:rPr>
                        <w:t>Noun Phrases</w:t>
                      </w:r>
                      <w:r>
                        <w:rPr>
                          <w:b/>
                        </w:rPr>
                        <w:t xml:space="preserve"> – </w:t>
                      </w:r>
                      <w:r w:rsidRPr="004F3435">
                        <w:t xml:space="preserve">Gives detail about a noun </w:t>
                      </w:r>
                      <w:r>
                        <w:t>but</w:t>
                      </w:r>
                      <w:r w:rsidRPr="004F3435">
                        <w:t xml:space="preserve"> does not contain a verb</w:t>
                      </w:r>
                    </w:p>
                    <w:p w14:paraId="5C6B6A90" w14:textId="08755635" w:rsidR="004F3435" w:rsidRPr="004F3435" w:rsidRDefault="004F3435" w:rsidP="004F3435">
                      <w:pPr>
                        <w:jc w:val="center"/>
                        <w:rPr>
                          <w:b/>
                        </w:rPr>
                      </w:pPr>
                      <w:r w:rsidRPr="004F3435">
                        <w:rPr>
                          <w:u w:val="single"/>
                        </w:rPr>
                        <w:t>An ancient book in a leather sleeve</w:t>
                      </w:r>
                      <w:r>
                        <w:t xml:space="preserve"> was hidden in the library.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16" behindDoc="0" locked="0" layoutInCell="1" allowOverlap="1" wp14:anchorId="70687B3C" wp14:editId="3697A21D">
                <wp:simplePos x="0" y="0"/>
                <wp:positionH relativeFrom="column">
                  <wp:posOffset>9296019</wp:posOffset>
                </wp:positionH>
                <wp:positionV relativeFrom="paragraph">
                  <wp:posOffset>6265621</wp:posOffset>
                </wp:positionV>
                <wp:extent cx="113386" cy="178918"/>
                <wp:effectExtent l="0" t="0" r="77470" b="50165"/>
                <wp:wrapNone/>
                <wp:docPr id="230" name="Straight Arrow Connector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386" cy="17891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3CAB0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0" o:spid="_x0000_s1026" type="#_x0000_t32" style="position:absolute;margin-left:731.95pt;margin-top:493.35pt;width:8.95pt;height:14.1pt;z-index:25167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92" behindDoc="0" locked="0" layoutInCell="1" allowOverlap="1" wp14:anchorId="3936C88F" wp14:editId="0964127E">
                <wp:simplePos x="0" y="0"/>
                <wp:positionH relativeFrom="margin">
                  <wp:align>right</wp:align>
                </wp:positionH>
                <wp:positionV relativeFrom="paragraph">
                  <wp:posOffset>6086399</wp:posOffset>
                </wp:positionV>
                <wp:extent cx="1525219" cy="358445"/>
                <wp:effectExtent l="0" t="0" r="18415" b="22860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5219" cy="358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7F64529" w14:textId="0B689562" w:rsidR="004F3435" w:rsidRPr="004F3435" w:rsidRDefault="004F3435" w:rsidP="004F3435">
                            <w:pPr>
                              <w:rPr>
                                <w:sz w:val="18"/>
                              </w:rPr>
                            </w:pPr>
                            <w:r w:rsidRPr="004F3435">
                              <w:rPr>
                                <w:sz w:val="18"/>
                              </w:rPr>
                              <w:t xml:space="preserve">Punctuation </w:t>
                            </w:r>
                            <w:r>
                              <w:rPr>
                                <w:sz w:val="18"/>
                              </w:rPr>
                              <w:t>pre</w:t>
                            </w:r>
                            <w:r w:rsidRPr="004F3435">
                              <w:rPr>
                                <w:sz w:val="18"/>
                              </w:rPr>
                              <w:t xml:space="preserve"> inverted comma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6C88F" id="Text Box 229" o:spid="_x0000_s1037" type="#_x0000_t202" style="position:absolute;margin-left:68.9pt;margin-top:479.25pt;width:120.1pt;height:28.2pt;z-index:2516725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" fillcolor="white [3201]" strokecolor="white [3212]" strokeweight=".5pt">
                <v:textbox>
                  <w:txbxContent>
                    <w:p w14:paraId="17F64529" w14:textId="0B689562" w:rsidR="004F3435" w:rsidRPr="004F3435" w:rsidRDefault="004F3435" w:rsidP="004F3435">
                      <w:pPr>
                        <w:rPr>
                          <w:sz w:val="18"/>
                        </w:rPr>
                      </w:pPr>
                      <w:r w:rsidRPr="004F3435">
                        <w:rPr>
                          <w:sz w:val="18"/>
                        </w:rPr>
                        <w:t xml:space="preserve">Punctuation </w:t>
                      </w:r>
                      <w:r>
                        <w:rPr>
                          <w:sz w:val="18"/>
                        </w:rPr>
                        <w:t>pre</w:t>
                      </w:r>
                      <w:r w:rsidRPr="004F3435">
                        <w:rPr>
                          <w:sz w:val="18"/>
                        </w:rPr>
                        <w:t xml:space="preserve"> inverted comma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48" behindDoc="0" locked="0" layoutInCell="1" allowOverlap="1" wp14:anchorId="715E696D" wp14:editId="1D76B7B5">
                <wp:simplePos x="0" y="0"/>
                <wp:positionH relativeFrom="column">
                  <wp:posOffset>7336818</wp:posOffset>
                </wp:positionH>
                <wp:positionV relativeFrom="paragraph">
                  <wp:posOffset>6555685</wp:posOffset>
                </wp:positionV>
                <wp:extent cx="946205" cy="269875"/>
                <wp:effectExtent l="0" t="0" r="25400" b="158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205" cy="269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7758D61" w14:textId="0865E6E5" w:rsidR="004F3435" w:rsidRDefault="004F3435" w:rsidP="004F3435">
                            <w:r>
                              <w:t>Capital 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E696D" id="Text Box 21" o:spid="_x0000_s1038" type="#_x0000_t202" style="position:absolute;margin-left:577.7pt;margin-top:516.2pt;width:74.5pt;height:21.25pt;z-index:25166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" fillcolor="white [3201]" strokecolor="white [3212]" strokeweight=".5pt">
                <v:textbox>
                  <w:txbxContent>
                    <w:p w14:paraId="27758D61" w14:textId="0865E6E5" w:rsidR="004F3435" w:rsidRDefault="004F3435" w:rsidP="004F3435">
                      <w:r>
                        <w:t>Capital letter</w:t>
                      </w:r>
                    </w:p>
                  </w:txbxContent>
                </v:textbox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20" behindDoc="0" locked="0" layoutInCell="1" allowOverlap="1" wp14:anchorId="5F118C8B" wp14:editId="787E7659">
                <wp:simplePos x="0" y="0"/>
                <wp:positionH relativeFrom="margin">
                  <wp:align>right</wp:align>
                </wp:positionH>
                <wp:positionV relativeFrom="paragraph">
                  <wp:posOffset>6607948</wp:posOffset>
                </wp:positionV>
                <wp:extent cx="1184745" cy="230588"/>
                <wp:effectExtent l="0" t="0" r="15875" b="17145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745" cy="2305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28337C9" w14:textId="77777777" w:rsidR="004F3435" w:rsidRDefault="004F3435" w:rsidP="004F3435">
                            <w:r>
                              <w:t>Inverted Comma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18C8B" id="Text Box 224" o:spid="_x0000_s1039" type="#_x0000_t202" style="position:absolute;margin-left:42.1pt;margin-top:520.3pt;width:93.3pt;height:18.15pt;z-index:2516695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" fillcolor="white [3201]" strokecolor="white [3212]" strokeweight=".5pt">
                <v:textbox>
                  <w:txbxContent>
                    <w:p w14:paraId="228337C9" w14:textId="77777777" w:rsidR="004F3435" w:rsidRDefault="004F3435" w:rsidP="004F3435">
                      <w:r>
                        <w:t>Inverted Comma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44" behindDoc="0" locked="0" layoutInCell="1" allowOverlap="1" wp14:anchorId="28FFB5DA" wp14:editId="7BEE1E09">
                <wp:simplePos x="0" y="0"/>
                <wp:positionH relativeFrom="column">
                  <wp:posOffset>9499572</wp:posOffset>
                </wp:positionH>
                <wp:positionV relativeFrom="paragraph">
                  <wp:posOffset>6496050</wp:posOffset>
                </wp:positionV>
                <wp:extent cx="123246" cy="214685"/>
                <wp:effectExtent l="38100" t="38100" r="29210" b="33020"/>
                <wp:wrapNone/>
                <wp:docPr id="226" name="Straight Arrow Connector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3246" cy="2146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DC8623" id="Straight Arrow Connector 226" o:spid="_x0000_s1026" type="#_x0000_t32" style="position:absolute;margin-left:748pt;margin-top:511.5pt;width:9.7pt;height:16.9pt;flip:x y;z-index:25167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72" behindDoc="0" locked="0" layoutInCell="1" allowOverlap="1" wp14:anchorId="47C8F53A" wp14:editId="4B0A3C62">
                <wp:simplePos x="0" y="0"/>
                <wp:positionH relativeFrom="column">
                  <wp:posOffset>7308988</wp:posOffset>
                </wp:positionH>
                <wp:positionV relativeFrom="paragraph">
                  <wp:posOffset>6555685</wp:posOffset>
                </wp:positionV>
                <wp:extent cx="123245" cy="135172"/>
                <wp:effectExtent l="38100" t="38100" r="29210" b="1778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3245" cy="13517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E1059F" id="Straight Arrow Connector 31" o:spid="_x0000_s1026" type="#_x0000_t32" style="position:absolute;margin-left:575.5pt;margin-top:516.2pt;width:9.7pt;height:10.65pt;flip:x y;z-index:25166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" strokecolor="#4472c4 [3204]" strokeweight=".5pt">
                <v:stroke endarrow="block" joinstyle="miter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400" behindDoc="0" locked="0" layoutInCell="1" allowOverlap="1" wp14:anchorId="741772FD" wp14:editId="148ABAF2">
                <wp:simplePos x="0" y="0"/>
                <wp:positionH relativeFrom="column">
                  <wp:posOffset>7149962</wp:posOffset>
                </wp:positionH>
                <wp:positionV relativeFrom="paragraph">
                  <wp:posOffset>6515928</wp:posOffset>
                </wp:positionV>
                <wp:extent cx="31805" cy="206734"/>
                <wp:effectExtent l="38100" t="38100" r="63500" b="222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805" cy="2067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070DA1" id="Straight Arrow Connector 17" o:spid="_x0000_s1026" type="#_x0000_t32" style="position:absolute;margin-left:563pt;margin-top:513.05pt;width:2.5pt;height:16.3pt;flip:y;z-index:25166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76" behindDoc="0" locked="0" layoutInCell="1" allowOverlap="1" wp14:anchorId="20DF000C" wp14:editId="7483DB18">
                <wp:simplePos x="0" y="0"/>
                <wp:positionH relativeFrom="column">
                  <wp:posOffset>6195805</wp:posOffset>
                </wp:positionH>
                <wp:positionV relativeFrom="paragraph">
                  <wp:posOffset>6607369</wp:posOffset>
                </wp:positionV>
                <wp:extent cx="1184745" cy="230588"/>
                <wp:effectExtent l="0" t="0" r="15875" b="1714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745" cy="2305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345E604" w14:textId="6A77D2E4" w:rsidR="004F3435" w:rsidRDefault="004F3435" w:rsidP="004F3435">
                            <w:r>
                              <w:t>Inverted Comma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F000C" id="Text Box 13" o:spid="_x0000_s1040" type="#_x0000_t202" style="position:absolute;margin-left:487.85pt;margin-top:520.25pt;width:93.3pt;height:18.15pt;z-index:25166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" fillcolor="white [3201]" strokecolor="white [3212]" strokeweight=".5pt">
                <v:textbox>
                  <w:txbxContent>
                    <w:p w14:paraId="4345E604" w14:textId="6A77D2E4" w:rsidR="004F3435" w:rsidRDefault="004F3435" w:rsidP="004F3435">
                      <w:r>
                        <w:t xml:space="preserve">Inverted </w:t>
                      </w:r>
                      <w:r>
                        <w:t>Comma</w:t>
                      </w:r>
                    </w:p>
                  </w:txbxContent>
                </v:textbox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28" behindDoc="0" locked="0" layoutInCell="1" allowOverlap="1" wp14:anchorId="55ED5A8C" wp14:editId="5A78C8CB">
                <wp:simplePos x="0" y="0"/>
                <wp:positionH relativeFrom="column">
                  <wp:posOffset>7052421</wp:posOffset>
                </wp:positionH>
                <wp:positionV relativeFrom="paragraph">
                  <wp:posOffset>6309194</wp:posOffset>
                </wp:positionV>
                <wp:extent cx="45719" cy="198314"/>
                <wp:effectExtent l="38100" t="0" r="69215" b="495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983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6A89E" id="Straight Arrow Connector 12" o:spid="_x0000_s1026" type="#_x0000_t32" style="position:absolute;margin-left:555.3pt;margin-top:496.8pt;width:3.6pt;height:15.6pt;z-index:25166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304" behindDoc="0" locked="0" layoutInCell="1" allowOverlap="1" wp14:anchorId="37A246CC" wp14:editId="7832B57C">
                <wp:simplePos x="0" y="0"/>
                <wp:positionH relativeFrom="column">
                  <wp:posOffset>6553587</wp:posOffset>
                </wp:positionH>
                <wp:positionV relativeFrom="paragraph">
                  <wp:posOffset>6098374</wp:posOffset>
                </wp:positionV>
                <wp:extent cx="711835" cy="238540"/>
                <wp:effectExtent l="0" t="0" r="1206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835" cy="238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EF65339" w14:textId="7437586B" w:rsidR="004F3435" w:rsidRDefault="004F3435">
                            <w:r>
                              <w:t>Comma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246CC" id="Text Box 10" o:spid="_x0000_s1041" type="#_x0000_t202" style="position:absolute;margin-left:516.05pt;margin-top:480.2pt;width:56.05pt;height:18.8pt;z-index:25166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" fillcolor="white [3201]" strokecolor="white [3212]" strokeweight=".5pt">
                <v:textbox>
                  <w:txbxContent>
                    <w:p w14:paraId="1EF65339" w14:textId="7437586B" w:rsidR="004F3435" w:rsidRDefault="004F3435">
                      <w:r>
                        <w:t>Comma</w:t>
                      </w:r>
                    </w:p>
                  </w:txbxContent>
                </v:textbox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80" behindDoc="0" locked="0" layoutInCell="1" allowOverlap="1" wp14:anchorId="057C60DD" wp14:editId="6B0AF3B5">
                <wp:simplePos x="0" y="0"/>
                <wp:positionH relativeFrom="column">
                  <wp:posOffset>2157350</wp:posOffset>
                </wp:positionH>
                <wp:positionV relativeFrom="paragraph">
                  <wp:posOffset>38092</wp:posOffset>
                </wp:positionV>
                <wp:extent cx="2018805" cy="3230088"/>
                <wp:effectExtent l="0" t="0" r="635" b="88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8805" cy="3230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D69BDB" w14:textId="77777777" w:rsidR="004F3435" w:rsidRPr="004F3435" w:rsidRDefault="004F3435" w:rsidP="004F3435">
                            <w:pPr>
                              <w:ind w:left="-142" w:right="-222" w:firstLine="142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>Coordinating Conjunctions</w:t>
                            </w:r>
                          </w:p>
                          <w:p w14:paraId="772608A2" w14:textId="77777777" w:rsidR="004F3435" w:rsidRDefault="004F3435" w:rsidP="004F3435">
                            <w:pPr>
                              <w:ind w:left="-142" w:right="-222"/>
                            </w:pPr>
                            <w:r w:rsidRPr="004F3435">
                              <w:t>Joi</w:t>
                            </w:r>
                            <w:r>
                              <w:t>ns two independent (main) clauses.</w:t>
                            </w:r>
                          </w:p>
                          <w:p w14:paraId="09261429" w14:textId="77777777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For</w:t>
                            </w:r>
                          </w:p>
                          <w:p w14:paraId="14E00C30" w14:textId="77777777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And</w:t>
                            </w:r>
                          </w:p>
                          <w:p w14:paraId="7240561D" w14:textId="77777777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Nor</w:t>
                            </w:r>
                          </w:p>
                          <w:p w14:paraId="29349E15" w14:textId="77777777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But</w:t>
                            </w:r>
                          </w:p>
                          <w:p w14:paraId="62A155BB" w14:textId="77777777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Yet</w:t>
                            </w:r>
                          </w:p>
                          <w:p w14:paraId="6262D96C" w14:textId="77777777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 xml:space="preserve">So </w:t>
                            </w:r>
                          </w:p>
                          <w:p w14:paraId="053BF30F" w14:textId="77777777" w:rsidR="004F3435" w:rsidRP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 w:rsidRPr="004F3435">
                              <w:t xml:space="preserve">I am like ice cream </w:t>
                            </w:r>
                            <w:r w:rsidRPr="004F3435">
                              <w:rPr>
                                <w:b/>
                              </w:rPr>
                              <w:t>and</w:t>
                            </w:r>
                            <w:r w:rsidRPr="004F3435">
                              <w:t xml:space="preserve"> I like cake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  <w:p w14:paraId="09E9312E" w14:textId="77777777" w:rsidR="004F3435" w:rsidRDefault="004F34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C60DD" id="Text Box 5" o:spid="_x0000_s1042" type="#_x0000_t202" style="position:absolute;margin-left:169.85pt;margin-top:3pt;width:158.95pt;height:254.35pt;z-index:25165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" fillcolor="white [3201]" stroked="f" strokeweight=".5pt">
                <v:textbox>
                  <w:txbxContent>
                    <w:p w14:paraId="4FD69BDB" w14:textId="77777777" w:rsidR="004F3435" w:rsidRPr="004F3435" w:rsidRDefault="004F3435" w:rsidP="004F3435">
                      <w:pPr>
                        <w:ind w:left="-142" w:right="-222" w:firstLine="142"/>
                        <w:rPr>
                          <w:b/>
                        </w:rPr>
                      </w:pPr>
                      <w:r w:rsidRPr="004F3435">
                        <w:rPr>
                          <w:b/>
                        </w:rPr>
                        <w:t>Coordinating Conjunctions</w:t>
                      </w:r>
                    </w:p>
                    <w:p w14:paraId="772608A2" w14:textId="77777777" w:rsidR="004F3435" w:rsidRDefault="004F3435" w:rsidP="004F3435">
                      <w:pPr>
                        <w:ind w:left="-142" w:right="-222"/>
                      </w:pPr>
                      <w:r w:rsidRPr="004F3435">
                        <w:t>Joi</w:t>
                      </w:r>
                      <w:r>
                        <w:t>ns two independent (main) clauses.</w:t>
                      </w:r>
                    </w:p>
                    <w:p w14:paraId="09261429" w14:textId="77777777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For</w:t>
                      </w:r>
                    </w:p>
                    <w:p w14:paraId="14E00C30" w14:textId="77777777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And</w:t>
                      </w:r>
                    </w:p>
                    <w:p w14:paraId="7240561D" w14:textId="77777777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Nor</w:t>
                      </w:r>
                    </w:p>
                    <w:p w14:paraId="29349E15" w14:textId="77777777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But</w:t>
                      </w:r>
                    </w:p>
                    <w:p w14:paraId="62A155BB" w14:textId="77777777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Yet</w:t>
                      </w:r>
                    </w:p>
                    <w:p w14:paraId="6262D96C" w14:textId="77777777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 xml:space="preserve">So </w:t>
                      </w:r>
                    </w:p>
                    <w:p w14:paraId="053BF30F" w14:textId="77777777" w:rsidR="004F3435" w:rsidRP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 w:rsidRPr="004F3435">
                        <w:t xml:space="preserve">I am like ice cream </w:t>
                      </w:r>
                      <w:r w:rsidRPr="004F3435">
                        <w:rPr>
                          <w:b/>
                        </w:rPr>
                        <w:t>and</w:t>
                      </w:r>
                      <w:r w:rsidRPr="004F3435">
                        <w:t xml:space="preserve"> I like cake</w:t>
                      </w:r>
                      <w:r>
                        <w:rPr>
                          <w:b/>
                        </w:rPr>
                        <w:t>.</w:t>
                      </w:r>
                    </w:p>
                    <w:p w14:paraId="09E9312E" w14:textId="77777777" w:rsidR="004F3435" w:rsidRDefault="004F3435"/>
                  </w:txbxContent>
                </v:textbox>
              </v:shape>
            </w:pict>
          </mc:Fallback>
        </mc:AlternateContent>
      </w:r>
      <w:r w:rsidR="004F34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37FD1F" wp14:editId="670BAF30">
                <wp:simplePos x="0" y="0"/>
                <wp:positionH relativeFrom="margin">
                  <wp:align>left</wp:align>
                </wp:positionH>
                <wp:positionV relativeFrom="paragraph">
                  <wp:posOffset>5477774</wp:posOffset>
                </wp:positionV>
                <wp:extent cx="4228870" cy="1514136"/>
                <wp:effectExtent l="19050" t="19050" r="19685" b="101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8870" cy="15141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BD562" w14:textId="01DE2E2D" w:rsidR="00DF4862" w:rsidRDefault="004F3435" w:rsidP="004F343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Determiners –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</w:rPr>
                              <w:t xml:space="preserve"> </w:t>
                            </w:r>
                            <w:r w:rsidRPr="004F3435">
                              <w:rPr>
                                <w:rFonts w:ascii="Arial" w:hAnsi="Arial" w:cs="Arial"/>
                              </w:rPr>
                              <w:t>A word before a </w:t>
                            </w:r>
                            <w:hyperlink r:id="rId8" w:history="1">
                              <w:r w:rsidRPr="004F3435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u w:val="none"/>
                                  <w:bdr w:val="none" w:sz="0" w:space="0" w:color="auto" w:frame="1"/>
                                </w:rPr>
                                <w:t>noun</w:t>
                              </w:r>
                            </w:hyperlink>
                            <w:r w:rsidRPr="004F3435">
                              <w:rPr>
                                <w:rFonts w:ascii="Arial" w:hAnsi="Arial" w:cs="Arial"/>
                              </w:rPr>
                              <w:t> and identifies the noun in further detail.</w:t>
                            </w:r>
                            <w:r w:rsidR="00C82F2F" w:rsidRPr="00DB70EA">
                              <w:rPr>
                                <w:b/>
                                <w:u w:val="single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95F717" wp14:editId="375AEC8A">
                                  <wp:extent cx="3928299" cy="1246909"/>
                                  <wp:effectExtent l="0" t="0" r="0" b="0"/>
                                  <wp:docPr id="254" name="Picture 2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74978" cy="12617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E38FC7" w14:textId="25944965" w:rsidR="00B045A2" w:rsidRPr="00B045A2" w:rsidRDefault="00DF4862">
                            <w:pPr>
                              <w:rPr>
                                <w:sz w:val="20"/>
                              </w:rPr>
                            </w:pPr>
                            <w:r w:rsidRPr="00DF4862"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0B129979" wp14:editId="1D724A69">
                                  <wp:extent cx="1104900" cy="9525"/>
                                  <wp:effectExtent l="0" t="0" r="0" b="0"/>
                                  <wp:docPr id="255" name="Picture 2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F4862"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0A71F662" wp14:editId="16D5E418">
                                  <wp:extent cx="9525" cy="600075"/>
                                  <wp:effectExtent l="0" t="0" r="0" b="0"/>
                                  <wp:docPr id="192" name="Picture 1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3435" w:rsidRPr="004F3435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37FD1F" id="_x0000_s1043" type="#_x0000_t202" style="position:absolute;margin-left:0;margin-top:431.3pt;width:333pt;height:119.2pt;z-index:25165824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" strokecolor="red" strokeweight="2.25pt">
                <v:textbox>
                  <w:txbxContent>
                    <w:p w14:paraId="4F2BD562" w14:textId="01DE2E2D" w:rsidR="00DF4862" w:rsidRDefault="004F3435" w:rsidP="004F3435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b/>
                          <w:u w:val="single"/>
                        </w:rPr>
                        <w:t>Determiners –</w:t>
                      </w:r>
                      <w:r>
                        <w:rPr>
                          <w:rFonts w:ascii="Arial" w:hAnsi="Arial" w:cs="Arial"/>
                          <w:color w:val="333333"/>
                        </w:rPr>
                        <w:t xml:space="preserve"> </w:t>
                      </w:r>
                      <w:r w:rsidRPr="004F3435">
                        <w:rPr>
                          <w:rFonts w:ascii="Arial" w:hAnsi="Arial" w:cs="Arial"/>
                        </w:rPr>
                        <w:t xml:space="preserve">A word </w:t>
                      </w:r>
                      <w:r w:rsidRPr="004F3435">
                        <w:rPr>
                          <w:rFonts w:ascii="Arial" w:hAnsi="Arial" w:cs="Arial"/>
                        </w:rPr>
                        <w:t>before a </w:t>
                      </w:r>
                      <w:hyperlink r:id="rId12" w:history="1">
                        <w:r w:rsidRPr="004F3435">
                          <w:rPr>
                            <w:rStyle w:val="Hyperlink"/>
                            <w:rFonts w:ascii="Arial" w:hAnsi="Arial" w:cs="Arial"/>
                            <w:color w:val="auto"/>
                            <w:u w:val="none"/>
                            <w:bdr w:val="none" w:sz="0" w:space="0" w:color="auto" w:frame="1"/>
                          </w:rPr>
                          <w:t>noun</w:t>
                        </w:r>
                      </w:hyperlink>
                      <w:r w:rsidRPr="004F3435">
                        <w:rPr>
                          <w:rFonts w:ascii="Arial" w:hAnsi="Arial" w:cs="Arial"/>
                        </w:rPr>
                        <w:t> and identifies the noun in further detail.</w:t>
                      </w:r>
                      <w:r w:rsidR="00C82F2F" w:rsidRPr="00DB70EA">
                        <w:rPr>
                          <w:b/>
                          <w:u w:val="single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95F717" wp14:editId="375AEC8A">
                            <wp:extent cx="3928299" cy="1246909"/>
                            <wp:effectExtent l="0" t="0" r="0" b="0"/>
                            <wp:docPr id="254" name="Picture 2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74978" cy="12617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E38FC7" w14:textId="25944965" w:rsidR="00B045A2" w:rsidRPr="00B045A2" w:rsidRDefault="00DF4862">
                      <w:pPr>
                        <w:rPr>
                          <w:sz w:val="20"/>
                        </w:rPr>
                      </w:pPr>
                      <w:r w:rsidRPr="00DF4862">
                        <w:rPr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0B129979" wp14:editId="1D724A69">
                            <wp:extent cx="1104900" cy="9525"/>
                            <wp:effectExtent l="0" t="0" r="0" b="0"/>
                            <wp:docPr id="255" name="Picture 2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49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F4862">
                        <w:rPr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0A71F662" wp14:editId="16D5E418">
                            <wp:extent cx="9525" cy="600075"/>
                            <wp:effectExtent l="0" t="0" r="0" b="0"/>
                            <wp:docPr id="192" name="Picture 1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F3435" w:rsidRPr="004F3435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61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49EB1A1" wp14:editId="69258ABF">
                <wp:simplePos x="0" y="0"/>
                <wp:positionH relativeFrom="column">
                  <wp:posOffset>8174355</wp:posOffset>
                </wp:positionH>
                <wp:positionV relativeFrom="paragraph">
                  <wp:posOffset>6968490</wp:posOffset>
                </wp:positionV>
                <wp:extent cx="2019300" cy="247650"/>
                <wp:effectExtent l="0" t="0" r="0" b="0"/>
                <wp:wrapNone/>
                <wp:docPr id="253" name="Text Box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8C0453" w14:textId="283B1C2F" w:rsidR="0037611B" w:rsidRPr="0052673A" w:rsidRDefault="0037611B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EB1A1" id="Text Box 253" o:spid="_x0000_s1044" type="#_x0000_t202" style="position:absolute;margin-left:643.65pt;margin-top:548.7pt;width:159pt;height:19.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" filled="f" stroked="f" strokeweight=".5pt">
                <v:textbox>
                  <w:txbxContent>
                    <w:p w14:paraId="448C0453" w14:textId="283B1C2F" w:rsidR="0037611B" w:rsidRPr="0052673A" w:rsidRDefault="0037611B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40E7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43F02A3F" wp14:editId="326D5CA3">
                <wp:simplePos x="0" y="0"/>
                <wp:positionH relativeFrom="column">
                  <wp:posOffset>4291965</wp:posOffset>
                </wp:positionH>
                <wp:positionV relativeFrom="paragraph">
                  <wp:posOffset>2113915</wp:posOffset>
                </wp:positionV>
                <wp:extent cx="1724025" cy="4876800"/>
                <wp:effectExtent l="19050" t="19050" r="28575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487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8DAE9" w14:textId="6A2DE2DB" w:rsidR="004F3435" w:rsidRPr="004F3435" w:rsidRDefault="004F3435" w:rsidP="004F3435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4F3435">
                              <w:rPr>
                                <w:b/>
                                <w:u w:val="single"/>
                              </w:rPr>
                              <w:t>Clauses</w:t>
                            </w:r>
                          </w:p>
                          <w:p w14:paraId="155C9F39" w14:textId="54A9045F" w:rsidR="004F3435" w:rsidRDefault="004F3435" w:rsidP="009C28B7">
                            <w:pPr>
                              <w:ind w:left="-142" w:right="-137"/>
                              <w:jc w:val="center"/>
                              <w:rPr>
                                <w:sz w:val="18"/>
                              </w:rPr>
                            </w:pPr>
                            <w:r w:rsidRPr="004F3435">
                              <w:rPr>
                                <w:b/>
                                <w:sz w:val="18"/>
                              </w:rPr>
                              <w:t>Main clause</w:t>
                            </w:r>
                            <w:r>
                              <w:rPr>
                                <w:sz w:val="18"/>
                              </w:rPr>
                              <w:t xml:space="preserve"> – A simple sentence that contains a subject and a verb. It makes sense on its own</w:t>
                            </w:r>
                          </w:p>
                          <w:p w14:paraId="3E0A9545" w14:textId="4AF31D73" w:rsidR="004028EC" w:rsidRDefault="004F3435" w:rsidP="004F3435">
                            <w:pPr>
                              <w:ind w:left="-142" w:right="-137"/>
                              <w:jc w:val="center"/>
                              <w:rPr>
                                <w:sz w:val="18"/>
                              </w:rPr>
                            </w:pPr>
                            <w:r w:rsidRPr="004F3435">
                              <w:rPr>
                                <w:b/>
                                <w:sz w:val="18"/>
                              </w:rPr>
                              <w:t>I went</w:t>
                            </w:r>
                            <w:r>
                              <w:rPr>
                                <w:sz w:val="18"/>
                              </w:rPr>
                              <w:t xml:space="preserve"> to school</w:t>
                            </w:r>
                            <w:r w:rsidR="004028EC">
                              <w:rPr>
                                <w:sz w:val="18"/>
                              </w:rPr>
                              <w:br/>
                            </w:r>
                            <w:r w:rsidRPr="004F3435">
                              <w:rPr>
                                <w:b/>
                                <w:sz w:val="18"/>
                              </w:rPr>
                              <w:t>Subordinate clause</w:t>
                            </w:r>
                            <w:r>
                              <w:rPr>
                                <w:sz w:val="18"/>
                              </w:rPr>
                              <w:t xml:space="preserve"> – Contains a subordinating conjunction. Adds detail to a main clause; is not a full sentence. The subordinate clause can appear at the start, end or middle of a sentence.</w:t>
                            </w:r>
                          </w:p>
                          <w:p w14:paraId="0EC76A9C" w14:textId="62763C39" w:rsidR="004F3435" w:rsidRDefault="004F3435" w:rsidP="004F3435">
                            <w:pPr>
                              <w:spacing w:after="0"/>
                              <w:ind w:left="-142" w:right="-136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4F3435">
                              <w:rPr>
                                <w:sz w:val="18"/>
                              </w:rPr>
                              <w:t>I went</w:t>
                            </w:r>
                            <w:r>
                              <w:rPr>
                                <w:sz w:val="18"/>
                              </w:rPr>
                              <w:t xml:space="preserve"> to school </w:t>
                            </w:r>
                            <w:r w:rsidRPr="004F3435">
                              <w:rPr>
                                <w:b/>
                                <w:sz w:val="18"/>
                              </w:rPr>
                              <w:t>while my brother stayed at home.</w:t>
                            </w:r>
                          </w:p>
                          <w:p w14:paraId="6CF14F1D" w14:textId="757ECF9D" w:rsidR="004F3435" w:rsidRDefault="004F3435" w:rsidP="004F3435">
                            <w:pPr>
                              <w:spacing w:after="0"/>
                              <w:ind w:left="-142" w:right="-13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Or</w:t>
                            </w:r>
                          </w:p>
                          <w:p w14:paraId="3EB9F08D" w14:textId="105D8B84" w:rsidR="004F3435" w:rsidRDefault="004F3435" w:rsidP="004F3435">
                            <w:pPr>
                              <w:spacing w:after="0"/>
                              <w:ind w:left="-142" w:right="-136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While my brother stayed at home</w:t>
                            </w:r>
                            <w:r w:rsidRPr="004F3435">
                              <w:rPr>
                                <w:sz w:val="18"/>
                              </w:rPr>
                              <w:t>, I went to school</w:t>
                            </w:r>
                          </w:p>
                          <w:p w14:paraId="11CD4FFD" w14:textId="33B030D0" w:rsidR="004F3435" w:rsidRDefault="004F3435" w:rsidP="004F3435">
                            <w:pPr>
                              <w:ind w:right="-137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Punctuation</w:t>
                            </w:r>
                          </w:p>
                          <w:p w14:paraId="0F9E36A2" w14:textId="090C1C61" w:rsidR="004F3435" w:rsidRDefault="004F3435" w:rsidP="004F3435">
                            <w:pPr>
                              <w:ind w:left="-142" w:right="-137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Semi-colon(;) – </w:t>
                            </w:r>
                            <w:r w:rsidRPr="004F3435">
                              <w:rPr>
                                <w:sz w:val="18"/>
                              </w:rPr>
                              <w:t>joins two related independent clauses together</w:t>
                            </w:r>
                          </w:p>
                          <w:p w14:paraId="30A9712F" w14:textId="77C3B85A" w:rsidR="004F3435" w:rsidRDefault="004F3435" w:rsidP="004F3435">
                            <w:pPr>
                              <w:ind w:left="-142" w:right="-13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Dashes (–), brackets (), commas (,)</w:t>
                            </w:r>
                          </w:p>
                          <w:p w14:paraId="2A844910" w14:textId="19EE65B9" w:rsidR="004F3435" w:rsidRPr="004F3435" w:rsidRDefault="004F3435" w:rsidP="004F3435">
                            <w:pPr>
                              <w:ind w:left="-142" w:right="-137"/>
                              <w:rPr>
                                <w:sz w:val="18"/>
                              </w:rPr>
                            </w:pPr>
                            <w:r w:rsidRPr="004F3435">
                              <w:rPr>
                                <w:sz w:val="18"/>
                              </w:rPr>
                              <w:t xml:space="preserve">Used within a sentence to add additional information </w:t>
                            </w:r>
                            <w:r>
                              <w:rPr>
                                <w:sz w:val="18"/>
                              </w:rPr>
                              <w:t>- Parenthesis</w:t>
                            </w:r>
                          </w:p>
                          <w:p w14:paraId="12AF1BA6" w14:textId="094D6452" w:rsidR="004F3435" w:rsidRDefault="004F3435" w:rsidP="004F3435">
                            <w:pPr>
                              <w:ind w:left="-142" w:right="-137"/>
                              <w:rPr>
                                <w:sz w:val="18"/>
                              </w:rPr>
                            </w:pPr>
                            <w:r w:rsidRPr="004F3435">
                              <w:rPr>
                                <w:sz w:val="18"/>
                              </w:rPr>
                              <w:t>The cat (that didn’t belong to me) was black.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02A3F" id="_x0000_s1045" type="#_x0000_t202" style="position:absolute;margin-left:337.95pt;margin-top:166.45pt;width:135.75pt;height:384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" strokecolor="yellow" strokeweight="2.25pt">
                <v:textbox>
                  <w:txbxContent>
                    <w:p w14:paraId="6BB8DAE9" w14:textId="6A2DE2DB" w:rsidR="004F3435" w:rsidRPr="004F3435" w:rsidRDefault="004F3435" w:rsidP="004F3435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4F3435">
                        <w:rPr>
                          <w:b/>
                          <w:u w:val="single"/>
                        </w:rPr>
                        <w:t>Clauses</w:t>
                      </w:r>
                    </w:p>
                    <w:p w14:paraId="155C9F39" w14:textId="54A9045F" w:rsidR="004F3435" w:rsidRDefault="004F3435" w:rsidP="009C28B7">
                      <w:pPr>
                        <w:ind w:left="-142" w:right="-137"/>
                        <w:jc w:val="center"/>
                        <w:rPr>
                          <w:sz w:val="18"/>
                        </w:rPr>
                      </w:pPr>
                      <w:r w:rsidRPr="004F3435">
                        <w:rPr>
                          <w:b/>
                          <w:sz w:val="18"/>
                        </w:rPr>
                        <w:t>Main clause</w:t>
                      </w:r>
                      <w:r>
                        <w:rPr>
                          <w:sz w:val="18"/>
                        </w:rPr>
                        <w:t xml:space="preserve"> – A simple sentence that contains a subject and a verb. It makes sense on its own</w:t>
                      </w:r>
                    </w:p>
                    <w:p w14:paraId="3E0A9545" w14:textId="4AF31D73" w:rsidR="004028EC" w:rsidRDefault="004F3435" w:rsidP="004F3435">
                      <w:pPr>
                        <w:ind w:left="-142" w:right="-137"/>
                        <w:jc w:val="center"/>
                        <w:rPr>
                          <w:sz w:val="18"/>
                        </w:rPr>
                      </w:pPr>
                      <w:r w:rsidRPr="004F3435">
                        <w:rPr>
                          <w:b/>
                          <w:sz w:val="18"/>
                        </w:rPr>
                        <w:t>I went</w:t>
                      </w:r>
                      <w:r>
                        <w:rPr>
                          <w:sz w:val="18"/>
                        </w:rPr>
                        <w:t xml:space="preserve"> to school</w:t>
                      </w:r>
                      <w:r w:rsidR="004028EC">
                        <w:rPr>
                          <w:sz w:val="18"/>
                        </w:rPr>
                        <w:br/>
                      </w:r>
                      <w:r w:rsidRPr="004F3435">
                        <w:rPr>
                          <w:b/>
                          <w:sz w:val="18"/>
                        </w:rPr>
                        <w:t>Subordinate c</w:t>
                      </w:r>
                      <w:r w:rsidRPr="004F3435">
                        <w:rPr>
                          <w:b/>
                          <w:sz w:val="18"/>
                        </w:rPr>
                        <w:t>lause</w:t>
                      </w:r>
                      <w:r>
                        <w:rPr>
                          <w:sz w:val="18"/>
                        </w:rPr>
                        <w:t xml:space="preserve"> –</w:t>
                      </w:r>
                      <w:r>
                        <w:rPr>
                          <w:sz w:val="18"/>
                        </w:rPr>
                        <w:t xml:space="preserve"> Contains a subordinating conjunction. Adds detail to a main clause; is not a full sentence. The subordinate clause can appear at the start, end or middle of a sentence.</w:t>
                      </w:r>
                    </w:p>
                    <w:p w14:paraId="0EC76A9C" w14:textId="62763C39" w:rsidR="004F3435" w:rsidRDefault="004F3435" w:rsidP="004F3435">
                      <w:pPr>
                        <w:spacing w:after="0"/>
                        <w:ind w:left="-142" w:right="-136"/>
                        <w:jc w:val="center"/>
                        <w:rPr>
                          <w:b/>
                          <w:sz w:val="18"/>
                        </w:rPr>
                      </w:pPr>
                      <w:r w:rsidRPr="004F3435">
                        <w:rPr>
                          <w:sz w:val="18"/>
                        </w:rPr>
                        <w:t>I went</w:t>
                      </w:r>
                      <w:r>
                        <w:rPr>
                          <w:sz w:val="18"/>
                        </w:rPr>
                        <w:t xml:space="preserve"> to school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Pr="004F3435">
                        <w:rPr>
                          <w:b/>
                          <w:sz w:val="18"/>
                        </w:rPr>
                        <w:t>while my brother stayed at home.</w:t>
                      </w:r>
                    </w:p>
                    <w:p w14:paraId="6CF14F1D" w14:textId="757ECF9D" w:rsidR="004F3435" w:rsidRDefault="004F3435" w:rsidP="004F3435">
                      <w:pPr>
                        <w:spacing w:after="0"/>
                        <w:ind w:left="-142" w:right="-136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Or</w:t>
                      </w:r>
                    </w:p>
                    <w:p w14:paraId="3EB9F08D" w14:textId="105D8B84" w:rsidR="004F3435" w:rsidRDefault="004F3435" w:rsidP="004F3435">
                      <w:pPr>
                        <w:spacing w:after="0"/>
                        <w:ind w:left="-142" w:right="-136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While my brother stayed at home</w:t>
                      </w:r>
                      <w:r w:rsidRPr="004F3435">
                        <w:rPr>
                          <w:sz w:val="18"/>
                        </w:rPr>
                        <w:t xml:space="preserve">, </w:t>
                      </w:r>
                      <w:r w:rsidRPr="004F3435">
                        <w:rPr>
                          <w:sz w:val="18"/>
                        </w:rPr>
                        <w:t>I went to school</w:t>
                      </w:r>
                    </w:p>
                    <w:p w14:paraId="11CD4FFD" w14:textId="33B030D0" w:rsidR="004F3435" w:rsidRDefault="004F3435" w:rsidP="004F3435">
                      <w:pPr>
                        <w:ind w:right="-137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Punctuation</w:t>
                      </w:r>
                    </w:p>
                    <w:p w14:paraId="0F9E36A2" w14:textId="090C1C61" w:rsidR="004F3435" w:rsidRDefault="004F3435" w:rsidP="004F3435">
                      <w:pPr>
                        <w:ind w:left="-142" w:right="-137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Semi-colon(;) – </w:t>
                      </w:r>
                      <w:r w:rsidRPr="004F3435">
                        <w:rPr>
                          <w:sz w:val="18"/>
                        </w:rPr>
                        <w:t>joins two related independent clauses together</w:t>
                      </w:r>
                    </w:p>
                    <w:p w14:paraId="30A9712F" w14:textId="77C3B85A" w:rsidR="004F3435" w:rsidRDefault="004F3435" w:rsidP="004F3435">
                      <w:pPr>
                        <w:ind w:left="-142" w:right="-137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Dashes (</w:t>
                      </w:r>
                      <w:r>
                        <w:rPr>
                          <w:b/>
                          <w:sz w:val="18"/>
                        </w:rPr>
                        <w:t>–</w:t>
                      </w:r>
                      <w:r>
                        <w:rPr>
                          <w:b/>
                          <w:sz w:val="18"/>
                        </w:rPr>
                        <w:t>), brackets (), commas (,)</w:t>
                      </w:r>
                    </w:p>
                    <w:p w14:paraId="2A844910" w14:textId="19EE65B9" w:rsidR="004F3435" w:rsidRPr="004F3435" w:rsidRDefault="004F3435" w:rsidP="004F3435">
                      <w:pPr>
                        <w:ind w:left="-142" w:right="-137"/>
                        <w:rPr>
                          <w:sz w:val="18"/>
                        </w:rPr>
                      </w:pPr>
                      <w:r w:rsidRPr="004F3435">
                        <w:rPr>
                          <w:sz w:val="18"/>
                        </w:rPr>
                        <w:t xml:space="preserve">Used within a sentence to add additional information </w:t>
                      </w:r>
                      <w:r>
                        <w:rPr>
                          <w:sz w:val="18"/>
                        </w:rPr>
                        <w:t>- Parenthesis</w:t>
                      </w:r>
                    </w:p>
                    <w:p w14:paraId="12AF1BA6" w14:textId="094D6452" w:rsidR="004F3435" w:rsidRDefault="004F3435" w:rsidP="004F3435">
                      <w:pPr>
                        <w:ind w:left="-142" w:right="-137"/>
                        <w:rPr>
                          <w:sz w:val="18"/>
                        </w:rPr>
                      </w:pPr>
                      <w:r w:rsidRPr="004F3435">
                        <w:rPr>
                          <w:sz w:val="18"/>
                        </w:rPr>
                        <w:t>The cat (that didn’t belong to me) was black.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431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D807C92" wp14:editId="5F803618">
                <wp:simplePos x="0" y="0"/>
                <wp:positionH relativeFrom="column">
                  <wp:posOffset>20955</wp:posOffset>
                </wp:positionH>
                <wp:positionV relativeFrom="paragraph">
                  <wp:posOffset>0</wp:posOffset>
                </wp:positionV>
                <wp:extent cx="4200525" cy="34385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343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E57E9" w14:textId="0EABE508" w:rsidR="004F3435" w:rsidRPr="004F3435" w:rsidRDefault="004F3435" w:rsidP="004F3435">
                            <w:pPr>
                              <w:ind w:left="-142" w:right="-222" w:firstLine="142"/>
                              <w:rPr>
                                <w:b/>
                              </w:rPr>
                            </w:pPr>
                            <w:r w:rsidRPr="004F3435">
                              <w:rPr>
                                <w:b/>
                              </w:rPr>
                              <w:t xml:space="preserve">Subordinate Conjunctions      </w:t>
                            </w:r>
                          </w:p>
                          <w:p w14:paraId="543C03E1" w14:textId="77777777" w:rsidR="004F3435" w:rsidRDefault="004F3435" w:rsidP="004F3435">
                            <w:pPr>
                              <w:ind w:right="-222"/>
                            </w:pPr>
                            <w:r w:rsidRPr="004F3435">
                              <w:t xml:space="preserve">Joins a subordinate clause and </w:t>
                            </w:r>
                          </w:p>
                          <w:p w14:paraId="42CF74FD" w14:textId="49436EE9" w:rsidR="004F3435" w:rsidRPr="004F3435" w:rsidRDefault="004F3435" w:rsidP="004F3435">
                            <w:pPr>
                              <w:ind w:right="-222"/>
                            </w:pPr>
                            <w:r>
                              <w:t xml:space="preserve">a </w:t>
                            </w:r>
                            <w:r w:rsidRPr="004F3435">
                              <w:t>main clause</w:t>
                            </w:r>
                            <w:r>
                              <w:t>.</w:t>
                            </w:r>
                          </w:p>
                          <w:p w14:paraId="2BC7E4C1" w14:textId="77777777" w:rsidR="004F3435" w:rsidRP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 w:rsidRPr="004F3435">
                              <w:t>W</w:t>
                            </w:r>
                            <w:r>
                              <w:t>hile</w:t>
                            </w:r>
                          </w:p>
                          <w:p w14:paraId="2E9F8799" w14:textId="77777777" w:rsidR="004F3435" w:rsidRP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 w:rsidRPr="004F3435">
                              <w:t>A</w:t>
                            </w:r>
                            <w:r>
                              <w:t>fter</w:t>
                            </w:r>
                          </w:p>
                          <w:p w14:paraId="3921B6FF" w14:textId="77777777" w:rsidR="004F3435" w:rsidRP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 w:rsidRPr="004F3435">
                              <w:t>B</w:t>
                            </w:r>
                            <w:r>
                              <w:t>ecause</w:t>
                            </w:r>
                          </w:p>
                          <w:p w14:paraId="5D763A3D" w14:textId="77777777" w:rsidR="004F3435" w:rsidRP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 w:rsidRPr="004F3435">
                              <w:t>B</w:t>
                            </w:r>
                            <w:r>
                              <w:t>efore</w:t>
                            </w:r>
                          </w:p>
                          <w:p w14:paraId="1BA51BB1" w14:textId="77777777" w:rsidR="004F3435" w:rsidRP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 w:rsidRPr="004F3435">
                              <w:t>I</w:t>
                            </w:r>
                            <w:r>
                              <w:t>f</w:t>
                            </w:r>
                          </w:p>
                          <w:p w14:paraId="1EF1C768" w14:textId="70014E03" w:rsidR="00F212BE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 w:rsidRPr="004F3435">
                              <w:t>T</w:t>
                            </w:r>
                            <w:r>
                              <w:t>hough</w:t>
                            </w:r>
                          </w:p>
                          <w:p w14:paraId="7D1AC11F" w14:textId="42F3BEBC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Since</w:t>
                            </w:r>
                          </w:p>
                          <w:p w14:paraId="7995F453" w14:textId="6031BD5C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Because I go to school, I get to</w:t>
                            </w:r>
                          </w:p>
                          <w:p w14:paraId="6F3A5314" w14:textId="6FCF5EBD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learn about grammar.</w:t>
                            </w:r>
                          </w:p>
                          <w:p w14:paraId="01727CEA" w14:textId="77777777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</w:p>
                          <w:p w14:paraId="7AECF066" w14:textId="430A8736" w:rsid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I get to learn about grammar</w:t>
                            </w:r>
                          </w:p>
                          <w:p w14:paraId="05F20800" w14:textId="15580C0C" w:rsidR="004F3435" w:rsidRP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  <w:r>
                              <w:t>Because I go to school,</w:t>
                            </w:r>
                          </w:p>
                          <w:p w14:paraId="0C197D04" w14:textId="77777777" w:rsidR="004F3435" w:rsidRPr="004F3435" w:rsidRDefault="004F3435" w:rsidP="004F3435">
                            <w:pPr>
                              <w:spacing w:after="0" w:line="240" w:lineRule="auto"/>
                              <w:ind w:left="-142" w:right="-22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07C92" id="_x0000_s1046" type="#_x0000_t202" style="position:absolute;margin-left:1.65pt;margin-top:0;width:330.75pt;height:270.7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" strokecolor="red" strokeweight="2.25pt">
                <v:textbox>
                  <w:txbxContent>
                    <w:p w14:paraId="6F8E57E9" w14:textId="0EABE508" w:rsidR="004F3435" w:rsidRPr="004F3435" w:rsidRDefault="004F3435" w:rsidP="004F3435">
                      <w:pPr>
                        <w:ind w:left="-142" w:right="-222" w:firstLine="142"/>
                        <w:rPr>
                          <w:b/>
                        </w:rPr>
                      </w:pPr>
                      <w:r w:rsidRPr="004F3435">
                        <w:rPr>
                          <w:b/>
                        </w:rPr>
                        <w:t>Subordinate Conjunctions</w:t>
                      </w:r>
                      <w:r w:rsidRPr="004F3435">
                        <w:rPr>
                          <w:b/>
                        </w:rPr>
                        <w:t xml:space="preserve">      </w:t>
                      </w:r>
                    </w:p>
                    <w:p w14:paraId="543C03E1" w14:textId="77777777" w:rsidR="004F3435" w:rsidRDefault="004F3435" w:rsidP="004F3435">
                      <w:pPr>
                        <w:ind w:right="-222"/>
                      </w:pPr>
                      <w:r w:rsidRPr="004F3435">
                        <w:t xml:space="preserve">Joins a subordinate clause and </w:t>
                      </w:r>
                    </w:p>
                    <w:p w14:paraId="42CF74FD" w14:textId="49436EE9" w:rsidR="004F3435" w:rsidRPr="004F3435" w:rsidRDefault="004F3435" w:rsidP="004F3435">
                      <w:pPr>
                        <w:ind w:right="-222"/>
                      </w:pPr>
                      <w:r>
                        <w:t xml:space="preserve">a </w:t>
                      </w:r>
                      <w:r w:rsidRPr="004F3435">
                        <w:t>main clause</w:t>
                      </w:r>
                      <w:r>
                        <w:t>.</w:t>
                      </w:r>
                    </w:p>
                    <w:p w14:paraId="2BC7E4C1" w14:textId="77777777" w:rsidR="004F3435" w:rsidRP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 w:rsidRPr="004F3435">
                        <w:t>W</w:t>
                      </w:r>
                      <w:r>
                        <w:t>hile</w:t>
                      </w:r>
                    </w:p>
                    <w:p w14:paraId="2E9F8799" w14:textId="77777777" w:rsidR="004F3435" w:rsidRP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 w:rsidRPr="004F3435">
                        <w:t>A</w:t>
                      </w:r>
                      <w:r>
                        <w:t>fter</w:t>
                      </w:r>
                    </w:p>
                    <w:p w14:paraId="3921B6FF" w14:textId="77777777" w:rsidR="004F3435" w:rsidRP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 w:rsidRPr="004F3435">
                        <w:t>B</w:t>
                      </w:r>
                      <w:r>
                        <w:t>ecause</w:t>
                      </w:r>
                    </w:p>
                    <w:p w14:paraId="5D763A3D" w14:textId="77777777" w:rsidR="004F3435" w:rsidRP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 w:rsidRPr="004F3435">
                        <w:t>B</w:t>
                      </w:r>
                      <w:r>
                        <w:t>efore</w:t>
                      </w:r>
                    </w:p>
                    <w:p w14:paraId="1BA51BB1" w14:textId="77777777" w:rsidR="004F3435" w:rsidRP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 w:rsidRPr="004F3435">
                        <w:t>I</w:t>
                      </w:r>
                      <w:r>
                        <w:t>f</w:t>
                      </w:r>
                    </w:p>
                    <w:p w14:paraId="1EF1C768" w14:textId="70014E03" w:rsidR="00F212BE" w:rsidRDefault="004F3435" w:rsidP="004F3435">
                      <w:pPr>
                        <w:spacing w:after="0" w:line="240" w:lineRule="auto"/>
                        <w:ind w:left="-142" w:right="-221"/>
                      </w:pPr>
                      <w:r w:rsidRPr="004F3435">
                        <w:t>T</w:t>
                      </w:r>
                      <w:r>
                        <w:t>hough</w:t>
                      </w:r>
                    </w:p>
                    <w:p w14:paraId="7D1AC11F" w14:textId="42F3BEBC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Since</w:t>
                      </w:r>
                    </w:p>
                    <w:p w14:paraId="7995F453" w14:textId="6031BD5C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Because I go to school, I get to</w:t>
                      </w:r>
                    </w:p>
                    <w:p w14:paraId="6F3A5314" w14:textId="6FCF5EBD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learn about grammar.</w:t>
                      </w:r>
                    </w:p>
                    <w:p w14:paraId="01727CEA" w14:textId="77777777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</w:p>
                    <w:p w14:paraId="7AECF066" w14:textId="430A8736" w:rsid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I get to l</w:t>
                      </w:r>
                      <w:r>
                        <w:t xml:space="preserve">earn </w:t>
                      </w:r>
                      <w:r>
                        <w:t>about grammar</w:t>
                      </w:r>
                    </w:p>
                    <w:p w14:paraId="05F20800" w14:textId="15580C0C" w:rsidR="004F3435" w:rsidRP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  <w:r>
                        <w:t>B</w:t>
                      </w:r>
                      <w:r>
                        <w:t>ecause I go to school,</w:t>
                      </w:r>
                    </w:p>
                    <w:p w14:paraId="0C197D04" w14:textId="77777777" w:rsidR="004F3435" w:rsidRPr="004F3435" w:rsidRDefault="004F3435" w:rsidP="004F3435">
                      <w:pPr>
                        <w:spacing w:after="0" w:line="240" w:lineRule="auto"/>
                        <w:ind w:left="-142" w:right="-221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0784C" w:rsidSect="00DF4862">
      <w:pgSz w:w="16838" w:h="11906" w:orient="landscape"/>
      <w:pgMar w:top="426" w:right="395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A3B15" w14:textId="77777777" w:rsidR="00B338D9" w:rsidRDefault="00B338D9" w:rsidP="00440E7B">
      <w:pPr>
        <w:spacing w:after="0" w:line="240" w:lineRule="auto"/>
      </w:pPr>
      <w:r>
        <w:separator/>
      </w:r>
    </w:p>
  </w:endnote>
  <w:endnote w:type="continuationSeparator" w:id="0">
    <w:p w14:paraId="1914378F" w14:textId="77777777" w:rsidR="00B338D9" w:rsidRDefault="00B338D9" w:rsidP="00440E7B">
      <w:pPr>
        <w:spacing w:after="0" w:line="240" w:lineRule="auto"/>
      </w:pPr>
      <w:r>
        <w:continuationSeparator/>
      </w:r>
    </w:p>
  </w:endnote>
  <w:endnote w:type="continuationNotice" w:id="1">
    <w:p w14:paraId="2F2824A8" w14:textId="77777777" w:rsidR="00B338D9" w:rsidRDefault="00B338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84B221" w14:textId="77777777" w:rsidR="00B338D9" w:rsidRDefault="00B338D9" w:rsidP="00440E7B">
      <w:pPr>
        <w:spacing w:after="0" w:line="240" w:lineRule="auto"/>
      </w:pPr>
      <w:r>
        <w:separator/>
      </w:r>
    </w:p>
  </w:footnote>
  <w:footnote w:type="continuationSeparator" w:id="0">
    <w:p w14:paraId="3CE9BF85" w14:textId="77777777" w:rsidR="00B338D9" w:rsidRDefault="00B338D9" w:rsidP="00440E7B">
      <w:pPr>
        <w:spacing w:after="0" w:line="240" w:lineRule="auto"/>
      </w:pPr>
      <w:r>
        <w:continuationSeparator/>
      </w:r>
    </w:p>
  </w:footnote>
  <w:footnote w:type="continuationNotice" w:id="1">
    <w:p w14:paraId="3AA2AA4A" w14:textId="77777777" w:rsidR="00B338D9" w:rsidRDefault="00B338D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E66D4"/>
    <w:multiLevelType w:val="hybridMultilevel"/>
    <w:tmpl w:val="30EE9402"/>
    <w:lvl w:ilvl="0" w:tplc="62608B7A">
      <w:start w:val="36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A84825"/>
    <w:multiLevelType w:val="hybridMultilevel"/>
    <w:tmpl w:val="A63A9F5E"/>
    <w:lvl w:ilvl="0" w:tplc="107E086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2BE"/>
    <w:rsid w:val="00010FAD"/>
    <w:rsid w:val="000B2C6A"/>
    <w:rsid w:val="000C395F"/>
    <w:rsid w:val="000C7104"/>
    <w:rsid w:val="00115DCD"/>
    <w:rsid w:val="00116C5B"/>
    <w:rsid w:val="001275D4"/>
    <w:rsid w:val="00132D25"/>
    <w:rsid w:val="00155233"/>
    <w:rsid w:val="001B273B"/>
    <w:rsid w:val="001E04F1"/>
    <w:rsid w:val="00212843"/>
    <w:rsid w:val="00252865"/>
    <w:rsid w:val="00260132"/>
    <w:rsid w:val="0026432F"/>
    <w:rsid w:val="002A0F88"/>
    <w:rsid w:val="002A4405"/>
    <w:rsid w:val="002A59BA"/>
    <w:rsid w:val="002B2AE6"/>
    <w:rsid w:val="002F5280"/>
    <w:rsid w:val="002F7B0E"/>
    <w:rsid w:val="003407B9"/>
    <w:rsid w:val="0037611B"/>
    <w:rsid w:val="0039309A"/>
    <w:rsid w:val="003C6771"/>
    <w:rsid w:val="003E1E04"/>
    <w:rsid w:val="004028EC"/>
    <w:rsid w:val="00434CE0"/>
    <w:rsid w:val="00440E7B"/>
    <w:rsid w:val="00446BCF"/>
    <w:rsid w:val="004716F7"/>
    <w:rsid w:val="00485732"/>
    <w:rsid w:val="004B029C"/>
    <w:rsid w:val="004B13A5"/>
    <w:rsid w:val="004F3435"/>
    <w:rsid w:val="004F4DE1"/>
    <w:rsid w:val="004F77BE"/>
    <w:rsid w:val="0052673A"/>
    <w:rsid w:val="00532CBD"/>
    <w:rsid w:val="0055484E"/>
    <w:rsid w:val="00593153"/>
    <w:rsid w:val="00594B51"/>
    <w:rsid w:val="005A7146"/>
    <w:rsid w:val="005C1DDD"/>
    <w:rsid w:val="005E0CC9"/>
    <w:rsid w:val="005E409E"/>
    <w:rsid w:val="005F2C0B"/>
    <w:rsid w:val="00611581"/>
    <w:rsid w:val="00612BA9"/>
    <w:rsid w:val="00621634"/>
    <w:rsid w:val="0063487B"/>
    <w:rsid w:val="006664E1"/>
    <w:rsid w:val="006A168E"/>
    <w:rsid w:val="006E1419"/>
    <w:rsid w:val="006E48F3"/>
    <w:rsid w:val="00714565"/>
    <w:rsid w:val="00720546"/>
    <w:rsid w:val="00744D30"/>
    <w:rsid w:val="00793B30"/>
    <w:rsid w:val="007A0758"/>
    <w:rsid w:val="007B6085"/>
    <w:rsid w:val="007C03C4"/>
    <w:rsid w:val="007C0F01"/>
    <w:rsid w:val="007C316F"/>
    <w:rsid w:val="00807A76"/>
    <w:rsid w:val="00836D02"/>
    <w:rsid w:val="0084061B"/>
    <w:rsid w:val="008772F2"/>
    <w:rsid w:val="00896850"/>
    <w:rsid w:val="008A1E96"/>
    <w:rsid w:val="008F1709"/>
    <w:rsid w:val="00902056"/>
    <w:rsid w:val="00940EAC"/>
    <w:rsid w:val="00964C1B"/>
    <w:rsid w:val="0097357E"/>
    <w:rsid w:val="0098314B"/>
    <w:rsid w:val="009933C9"/>
    <w:rsid w:val="0099743A"/>
    <w:rsid w:val="009C28B7"/>
    <w:rsid w:val="009F3998"/>
    <w:rsid w:val="009F7D38"/>
    <w:rsid w:val="00A02888"/>
    <w:rsid w:val="00A04072"/>
    <w:rsid w:val="00A106D7"/>
    <w:rsid w:val="00A211EC"/>
    <w:rsid w:val="00A2222D"/>
    <w:rsid w:val="00A376B0"/>
    <w:rsid w:val="00A51980"/>
    <w:rsid w:val="00A60691"/>
    <w:rsid w:val="00A846F8"/>
    <w:rsid w:val="00A8651A"/>
    <w:rsid w:val="00A93D7B"/>
    <w:rsid w:val="00AB3A72"/>
    <w:rsid w:val="00AD7559"/>
    <w:rsid w:val="00B045A2"/>
    <w:rsid w:val="00B1611C"/>
    <w:rsid w:val="00B170F2"/>
    <w:rsid w:val="00B308FB"/>
    <w:rsid w:val="00B338D9"/>
    <w:rsid w:val="00B67F6C"/>
    <w:rsid w:val="00B71E27"/>
    <w:rsid w:val="00B7533B"/>
    <w:rsid w:val="00B9586D"/>
    <w:rsid w:val="00BA2997"/>
    <w:rsid w:val="00BA3BD3"/>
    <w:rsid w:val="00BB1330"/>
    <w:rsid w:val="00BB57B6"/>
    <w:rsid w:val="00BC6A6F"/>
    <w:rsid w:val="00C37509"/>
    <w:rsid w:val="00C82F2F"/>
    <w:rsid w:val="00CA6259"/>
    <w:rsid w:val="00CA7C3C"/>
    <w:rsid w:val="00CF32F6"/>
    <w:rsid w:val="00D1415D"/>
    <w:rsid w:val="00D42AD6"/>
    <w:rsid w:val="00D7645F"/>
    <w:rsid w:val="00DB70EA"/>
    <w:rsid w:val="00DE2AC9"/>
    <w:rsid w:val="00DF4862"/>
    <w:rsid w:val="00E056CA"/>
    <w:rsid w:val="00E0784C"/>
    <w:rsid w:val="00E1569E"/>
    <w:rsid w:val="00E22EF6"/>
    <w:rsid w:val="00E266D4"/>
    <w:rsid w:val="00E308AD"/>
    <w:rsid w:val="00E431C6"/>
    <w:rsid w:val="00E85D1A"/>
    <w:rsid w:val="00E9365F"/>
    <w:rsid w:val="00EA4B10"/>
    <w:rsid w:val="00ED6734"/>
    <w:rsid w:val="00F212BE"/>
    <w:rsid w:val="00F30248"/>
    <w:rsid w:val="00F63D80"/>
    <w:rsid w:val="00F94682"/>
    <w:rsid w:val="00FB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CA8F5"/>
  <w15:chartTrackingRefBased/>
  <w15:docId w15:val="{D6A5A640-6629-451A-8BC3-DF55B3F3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66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1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E266D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266D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211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0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E7B"/>
  </w:style>
  <w:style w:type="paragraph" w:styleId="Footer">
    <w:name w:val="footer"/>
    <w:basedOn w:val="Normal"/>
    <w:link w:val="FooterChar"/>
    <w:uiPriority w:val="99"/>
    <w:unhideWhenUsed/>
    <w:rsid w:val="00440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E7B"/>
  </w:style>
  <w:style w:type="paragraph" w:styleId="BalloonText">
    <w:name w:val="Balloon Text"/>
    <w:basedOn w:val="Normal"/>
    <w:link w:val="BalloonTextChar"/>
    <w:uiPriority w:val="99"/>
    <w:semiHidden/>
    <w:unhideWhenUsed/>
    <w:rsid w:val="005F2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C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4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schoolrun.com/what-is-a-noun" TargetMode="External"/><Relationship Id="rId13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heschoolrun.com/what-is-a-nou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30.emf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0A616-DCA5-4E53-A5B7-53051C534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D77AB108</Template>
  <TotalTime>0</TotalTime>
  <Pages>1</Pages>
  <Words>4</Words>
  <Characters>25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Bartlett</dc:creator>
  <cp:keywords/>
  <dc:description/>
  <cp:lastModifiedBy>Abby Oliva</cp:lastModifiedBy>
  <cp:revision>2</cp:revision>
  <cp:lastPrinted>2019-03-13T09:22:00Z</cp:lastPrinted>
  <dcterms:created xsi:type="dcterms:W3CDTF">2019-09-01T10:54:00Z</dcterms:created>
  <dcterms:modified xsi:type="dcterms:W3CDTF">2019-09-01T10:54:00Z</dcterms:modified>
</cp:coreProperties>
</file>