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5CA83388" w14:textId="01F8E610" w:rsidR="00E0784C" w:rsidRDefault="0037611B" w:rsidP="00F212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49EB1A1" wp14:editId="270CE969">
                <wp:simplePos x="0" y="0"/>
                <wp:positionH relativeFrom="column">
                  <wp:posOffset>8174355</wp:posOffset>
                </wp:positionH>
                <wp:positionV relativeFrom="paragraph">
                  <wp:posOffset>6968490</wp:posOffset>
                </wp:positionV>
                <wp:extent cx="2019300" cy="247650"/>
                <wp:effectExtent l="0" t="0" r="0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C0453" w14:textId="70685953" w:rsidR="0037611B" w:rsidRPr="0052673A" w:rsidRDefault="00D1415D">
                            <w:pPr>
                              <w:rPr>
                                <w:sz w:val="18"/>
                              </w:rPr>
                            </w:pPr>
                            <w:r w:rsidRPr="0052673A">
                              <w:rPr>
                                <w:sz w:val="18"/>
                              </w:rPr>
                              <w:t>made by Sophie Bartlett @_MissieBee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49EB1A1" id="_x0000_t202" coordsize="21600,21600" o:spt="202" path="m,l,21600r21600,l21600,xe">
                <v:stroke joinstyle="miter"/>
                <v:path gradientshapeok="t" o:connecttype="rect"/>
              </v:shapetype>
              <v:shape id="Text Box 253" o:spid="_x0000_s1026" type="#_x0000_t202" style="position:absolute;margin-left:643.65pt;margin-top:548.7pt;width:159pt;height:19.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" filled="f" stroked="f" strokeweight=".5pt">
                <v:textbox>
                  <w:txbxContent>
                    <w:p w14:paraId="448C0453" w14:textId="70685953" w:rsidR="0037611B" w:rsidRPr="0052673A" w:rsidRDefault="00D1415D">
                      <w:pPr>
                        <w:rPr>
                          <w:sz w:val="18"/>
                        </w:rPr>
                      </w:pPr>
                      <w:r w:rsidRPr="0052673A">
                        <w:rPr>
                          <w:sz w:val="18"/>
                        </w:rPr>
                        <w:t>made by Sophie Bartlett @_MissieBee</w:t>
                      </w:r>
                    </w:p>
                  </w:txbxContent>
                </v:textbox>
              </v:shape>
            </w:pict>
          </mc:Fallback>
        </mc:AlternateContent>
      </w:r>
      <w:r w:rsidR="002F7B0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72A331D" wp14:editId="5AA5ED57">
                <wp:simplePos x="0" y="0"/>
                <wp:positionH relativeFrom="column">
                  <wp:posOffset>4307205</wp:posOffset>
                </wp:positionH>
                <wp:positionV relativeFrom="paragraph">
                  <wp:posOffset>1138555</wp:posOffset>
                </wp:positionV>
                <wp:extent cx="1676400" cy="942975"/>
                <wp:effectExtent l="0" t="0" r="0" b="9525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4297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9E18F" w14:textId="77777777" w:rsidR="00E056CA" w:rsidRPr="00E056CA" w:rsidRDefault="00E056CA" w:rsidP="00E056CA">
                            <w:pPr>
                              <w:ind w:left="-142" w:right="-70"/>
                              <w:jc w:val="center"/>
                              <w:rPr>
                                <w:sz w:val="36"/>
                              </w:rPr>
                            </w:pPr>
                            <w:r w:rsidRPr="00E056CA">
                              <w:rPr>
                                <w:sz w:val="36"/>
                              </w:rPr>
                              <w:t>YEAR 6 MATHS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72A331D" id="Text Box 2" o:spid="_x0000_s1027" type="#_x0000_t202" style="position:absolute;margin-left:339.15pt;margin-top:89.65pt;width:132pt;height:74.25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" fillcolor="black [3200]" stroked="f">
                <v:fill opacity="32896f"/>
                <v:textbox>
                  <w:txbxContent>
                    <w:p w14:paraId="1AB9E18F" w14:textId="77777777" w:rsidR="00E056CA" w:rsidRPr="00E056CA" w:rsidRDefault="00E056CA" w:rsidP="00E056CA">
                      <w:pPr>
                        <w:ind w:left="-142" w:right="-70"/>
                        <w:jc w:val="center"/>
                        <w:rPr>
                          <w:sz w:val="36"/>
                        </w:rPr>
                      </w:pPr>
                      <w:r w:rsidRPr="00E056CA">
                        <w:rPr>
                          <w:sz w:val="36"/>
                        </w:rPr>
                        <w:t>YEAR 6 MATHS KNOWLEDGE ORGANISER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42EFF27E" wp14:editId="0B38FFF0">
                <wp:simplePos x="0" y="0"/>
                <wp:positionH relativeFrom="column">
                  <wp:posOffset>7955280</wp:posOffset>
                </wp:positionH>
                <wp:positionV relativeFrom="paragraph">
                  <wp:posOffset>2072640</wp:posOffset>
                </wp:positionV>
                <wp:extent cx="2114550" cy="0"/>
                <wp:effectExtent l="0" t="19050" r="19050" b="1905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rto="http://schemas.microsoft.com/office/word/2006/arto">
            <w:pict>
              <v:line w14:anchorId="20CFFC6E" id="Straight Connector 252" o:spid="_x0000_s1026" style="position:absolute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4pt,163.2pt" to="792.9pt,1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" strokecolor="#00b050" strokeweight="2.25pt">
                <v:stroke joinstyle="miter"/>
              </v:line>
            </w:pict>
          </mc:Fallback>
        </mc:AlternateContent>
      </w:r>
      <w:r w:rsidR="00F63D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A389DA2" wp14:editId="18EDAE0F">
                <wp:simplePos x="0" y="0"/>
                <wp:positionH relativeFrom="column">
                  <wp:posOffset>7955280</wp:posOffset>
                </wp:positionH>
                <wp:positionV relativeFrom="paragraph">
                  <wp:posOffset>2053590</wp:posOffset>
                </wp:positionV>
                <wp:extent cx="0" cy="819150"/>
                <wp:effectExtent l="19050" t="19050" r="19050" b="0"/>
                <wp:wrapNone/>
                <wp:docPr id="251" name="Straight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191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rto="http://schemas.microsoft.com/office/word/2006/arto">
            <w:pict>
              <v:line w14:anchorId="795A4BDA" id="Straight Connector 251" o:spid="_x0000_s1026" style="position:absolute;flip:y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6.4pt,161.7pt" to="626.4pt,2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" strokecolor="#00b050" strokeweight="2.25pt">
                <v:stroke joinstyle="miter"/>
              </v:line>
            </w:pict>
          </mc:Fallback>
        </mc:AlternateContent>
      </w:r>
      <w:r w:rsidR="0048573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78FB5332" wp14:editId="0B9C5766">
                <wp:simplePos x="0" y="0"/>
                <wp:positionH relativeFrom="margin">
                  <wp:posOffset>8021320</wp:posOffset>
                </wp:positionH>
                <wp:positionV relativeFrom="paragraph">
                  <wp:posOffset>2139315</wp:posOffset>
                </wp:positionV>
                <wp:extent cx="2035175" cy="733425"/>
                <wp:effectExtent l="19050" t="19050" r="22225" b="28575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1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84007" w14:textId="1AB3D2FC" w:rsidR="00485732" w:rsidRPr="00485732" w:rsidRDefault="00485732" w:rsidP="0098314B">
                            <w:pPr>
                              <w:ind w:right="-134"/>
                              <w:jc w:val="center"/>
                              <w:rPr>
                                <w:sz w:val="20"/>
                              </w:rPr>
                            </w:pPr>
                            <w:r w:rsidRPr="0098314B">
                              <w:rPr>
                                <w:b/>
                                <w:u w:val="single"/>
                              </w:rPr>
                              <w:t>Co-ordinates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 w:rsidRPr="0098314B">
                              <w:rPr>
                                <w:sz w:val="18"/>
                              </w:rPr>
                              <w:t xml:space="preserve">Read co-ordinates </w:t>
                            </w:r>
                            <w:r w:rsidR="0098314B" w:rsidRPr="0098314B">
                              <w:rPr>
                                <w:sz w:val="18"/>
                              </w:rPr>
                              <w:t xml:space="preserve">along the x axis (horizontal) first, then the y axis (vertical). E.g. (3,-4) = go right 3, </w:t>
                            </w:r>
                            <w:r w:rsidR="0098314B">
                              <w:rPr>
                                <w:sz w:val="18"/>
                              </w:rPr>
                              <w:t>down 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8FB5332" id="_x0000_s1028" type="#_x0000_t202" style="position:absolute;margin-left:631.6pt;margin-top:168.45pt;width:160.25pt;height:57.7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" strokecolor="#0070c0" strokeweight="2.25pt">
                <v:textbox>
                  <w:txbxContent>
                    <w:p w14:paraId="0D984007" w14:textId="1AB3D2FC" w:rsidR="00485732" w:rsidRPr="00485732" w:rsidRDefault="00485732" w:rsidP="0098314B">
                      <w:pPr>
                        <w:ind w:right="-134"/>
                        <w:jc w:val="center"/>
                        <w:rPr>
                          <w:sz w:val="20"/>
                        </w:rPr>
                      </w:pPr>
                      <w:r w:rsidRPr="0098314B">
                        <w:rPr>
                          <w:b/>
                          <w:u w:val="single"/>
                        </w:rPr>
                        <w:t>Co-ordinates</w:t>
                      </w:r>
                      <w:r>
                        <w:rPr>
                          <w:b/>
                        </w:rPr>
                        <w:br/>
                      </w:r>
                      <w:r w:rsidRPr="0098314B">
                        <w:rPr>
                          <w:sz w:val="18"/>
                        </w:rPr>
                        <w:t xml:space="preserve">Read co-ordinates </w:t>
                      </w:r>
                      <w:r w:rsidR="0098314B" w:rsidRPr="0098314B">
                        <w:rPr>
                          <w:sz w:val="18"/>
                        </w:rPr>
                        <w:t xml:space="preserve">along the x axis (horizontal) first, then the y axis (vertical). E.g. (3,-4) = go right 3, </w:t>
                      </w:r>
                      <w:r w:rsidR="0098314B">
                        <w:rPr>
                          <w:sz w:val="18"/>
                        </w:rPr>
                        <w:t>down 4.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40E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1C39C596" wp14:editId="5AF8349C">
                <wp:simplePos x="0" y="0"/>
                <wp:positionH relativeFrom="column">
                  <wp:posOffset>4545330</wp:posOffset>
                </wp:positionH>
                <wp:positionV relativeFrom="paragraph">
                  <wp:posOffset>6244590</wp:posOffset>
                </wp:positionV>
                <wp:extent cx="1190625" cy="590550"/>
                <wp:effectExtent l="0" t="0" r="28575" b="1905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590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rto="http://schemas.microsoft.com/office/word/2006/arto">
            <w:pict>
              <v:rect w14:anchorId="468998B8" id="Rectangle 209" o:spid="_x0000_s1026" style="position:absolute;margin-left:357.9pt;margin-top:491.7pt;width:93.75pt;height:46.5pt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" filled="f" strokecolor="black [3200]" strokeweight="1pt"/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8926407" wp14:editId="1730EB7A">
                <wp:simplePos x="0" y="0"/>
                <wp:positionH relativeFrom="margin">
                  <wp:posOffset>4297680</wp:posOffset>
                </wp:positionH>
                <wp:positionV relativeFrom="paragraph">
                  <wp:posOffset>19050</wp:posOffset>
                </wp:positionV>
                <wp:extent cx="1676400" cy="11049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93A10" w14:textId="776ECC86" w:rsidR="008A1E96" w:rsidRPr="00DB70EA" w:rsidRDefault="00F212BE" w:rsidP="004F77BE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Roman numerals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4"/>
                              <w:gridCol w:w="534"/>
                              <w:gridCol w:w="663"/>
                              <w:gridCol w:w="547"/>
                            </w:tblGrid>
                            <w:tr w:rsidR="000B2C6A" w14:paraId="20625140" w14:textId="77777777" w:rsidTr="00BB57B6">
                              <w:tc>
                                <w:tcPr>
                                  <w:tcW w:w="585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0FBCC7A4" w14:textId="52D1AA27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58439C2B" w14:textId="1F5971E0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34CB034D" w14:textId="071725BC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 w14:paraId="6B4A671A" w14:textId="6E890E1B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C</w:t>
                                  </w:r>
                                </w:p>
                              </w:tc>
                            </w:tr>
                            <w:tr w:rsidR="000B2C6A" w14:paraId="28CE4917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6D3C104" w14:textId="50798949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34A09C35" w14:textId="45727152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0956A82" w14:textId="73B88366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4F23BB1E" w14:textId="1AEF0E88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D</w:t>
                                  </w:r>
                                </w:p>
                              </w:tc>
                            </w:tr>
                            <w:tr w:rsidR="000B2C6A" w14:paraId="77A9DF4B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CD6AD02" w14:textId="1D719565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22B7DB4D" w14:textId="5272338D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264EDF2" w14:textId="1D3F457C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75090FA3" w14:textId="600D4076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M</w:t>
                                  </w:r>
                                </w:p>
                              </w:tc>
                            </w:tr>
                            <w:tr w:rsidR="000B2C6A" w14:paraId="58FACE52" w14:textId="77777777" w:rsidTr="00BB57B6">
                              <w:tc>
                                <w:tcPr>
                                  <w:tcW w:w="585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4AE8338F" w14:textId="3CD7BF20" w:rsidR="008A1E96" w:rsidRDefault="002A59BA" w:rsidP="004F77BE">
                                  <w:pPr>
                                    <w:jc w:val="center"/>
                                  </w:pPr>
                                  <w: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90EE3C5" w14:textId="30E57A14" w:rsidR="008A1E96" w:rsidRDefault="00BB57B6" w:rsidP="004F77BE">
                                  <w:pPr>
                                    <w:jc w:val="center"/>
                                  </w:pPr>
                                  <w: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B44C8D8" w14:textId="77777777" w:rsidR="008A1E96" w:rsidRDefault="008A1E96" w:rsidP="004F77BE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86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78D9DCDC" w14:textId="77777777" w:rsidR="008A1E96" w:rsidRDefault="008A1E96" w:rsidP="004F77BE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7E2F34C0" w14:textId="5FEE3A23" w:rsidR="00F212BE" w:rsidRPr="00F212BE" w:rsidRDefault="00F212BE" w:rsidP="004F77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2640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38.4pt;margin-top:1.5pt;width:132pt;height:8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" strokecolor="#0070c0" strokeweight="2.25pt">
                <v:textbox>
                  <w:txbxContent>
                    <w:p w14:paraId="51393A10" w14:textId="776ECC86" w:rsidR="008A1E96" w:rsidRPr="00DB70EA" w:rsidRDefault="00F212BE" w:rsidP="004F77BE">
                      <w:pPr>
                        <w:jc w:val="center"/>
                        <w:rPr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Roman numerals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4"/>
                        <w:gridCol w:w="534"/>
                        <w:gridCol w:w="663"/>
                        <w:gridCol w:w="547"/>
                      </w:tblGrid>
                      <w:tr w:rsidR="000B2C6A" w14:paraId="20625140" w14:textId="77777777" w:rsidTr="00BB57B6">
                        <w:tc>
                          <w:tcPr>
                            <w:tcW w:w="585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0FBCC7A4" w14:textId="52D1AA27" w:rsidR="008A1E96" w:rsidRDefault="002A59BA" w:rsidP="004F77BE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58439C2B" w14:textId="1F5971E0" w:rsidR="008A1E96" w:rsidRDefault="002A59BA" w:rsidP="004F77BE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34CB034D" w14:textId="071725BC" w:rsidR="008A1E96" w:rsidRDefault="002A59BA" w:rsidP="004F77BE">
                            <w:pPr>
                              <w:jc w:val="center"/>
                            </w:pPr>
                            <w:r>
                              <w:t>100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left w:val="nil"/>
                              <w:bottom w:val="nil"/>
                            </w:tcBorders>
                          </w:tcPr>
                          <w:p w14:paraId="6B4A671A" w14:textId="6E890E1B" w:rsidR="008A1E96" w:rsidRDefault="00BB57B6" w:rsidP="004F77BE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c>
                      </w:tr>
                      <w:tr w:rsidR="000B2C6A" w14:paraId="28CE4917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6D3C104" w14:textId="50798949" w:rsidR="008A1E96" w:rsidRDefault="002A59BA" w:rsidP="004F77BE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34A09C35" w14:textId="45727152" w:rsidR="008A1E96" w:rsidRDefault="002A59BA" w:rsidP="004F77BE">
                            <w:pPr>
                              <w:jc w:val="center"/>
                            </w:pPr>
                            <w:r>
                              <w:t>V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0956A82" w14:textId="73B88366" w:rsidR="008A1E96" w:rsidRDefault="002A59BA" w:rsidP="004F77BE">
                            <w:pPr>
                              <w:jc w:val="center"/>
                            </w:pPr>
                            <w:r>
                              <w:t>500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4F23BB1E" w14:textId="1AEF0E88" w:rsidR="008A1E96" w:rsidRDefault="00BB57B6" w:rsidP="004F77BE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c>
                      </w:tr>
                      <w:tr w:rsidR="000B2C6A" w14:paraId="77A9DF4B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CD6AD02" w14:textId="1D719565" w:rsidR="008A1E96" w:rsidRDefault="002A59BA" w:rsidP="004F77BE">
                            <w:pPr>
                              <w:jc w:val="center"/>
                            </w:pPr>
                            <w:r>
                              <w:t>10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2B7DB4D" w14:textId="5272338D" w:rsidR="008A1E96" w:rsidRDefault="002A59BA" w:rsidP="004F77B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264EDF2" w14:textId="1D3F457C" w:rsidR="008A1E96" w:rsidRDefault="002A59BA" w:rsidP="004F77BE">
                            <w:pPr>
                              <w:jc w:val="center"/>
                            </w:pPr>
                            <w:r>
                              <w:t>1000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75090FA3" w14:textId="600D4076" w:rsidR="008A1E96" w:rsidRDefault="00BB57B6" w:rsidP="004F77BE">
                            <w:pPr>
                              <w:jc w:val="center"/>
                            </w:pPr>
                            <w:r>
                              <w:t>M</w:t>
                            </w:r>
                          </w:p>
                        </w:tc>
                      </w:tr>
                      <w:tr w:rsidR="000B2C6A" w14:paraId="58FACE52" w14:textId="77777777" w:rsidTr="00BB57B6">
                        <w:tc>
                          <w:tcPr>
                            <w:tcW w:w="585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4AE8338F" w14:textId="3CD7BF20" w:rsidR="008A1E96" w:rsidRDefault="002A59BA" w:rsidP="004F77BE">
                            <w:pPr>
                              <w:jc w:val="center"/>
                            </w:pPr>
                            <w:r>
                              <w:t>50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490EE3C5" w14:textId="30E57A14" w:rsidR="008A1E96" w:rsidRDefault="00BB57B6" w:rsidP="004F77BE">
                            <w:pPr>
                              <w:jc w:val="center"/>
                            </w:pPr>
                            <w:r>
                              <w:t>L</w:t>
                            </w: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B44C8D8" w14:textId="77777777" w:rsidR="008A1E96" w:rsidRDefault="008A1E96" w:rsidP="004F77BE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86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78D9DCDC" w14:textId="77777777" w:rsidR="008A1E96" w:rsidRDefault="008A1E96" w:rsidP="004F77BE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7E2F34C0" w14:textId="5FEE3A23" w:rsidR="00F212BE" w:rsidRPr="00F212BE" w:rsidRDefault="00F212BE" w:rsidP="004F77BE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0E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43F02A3F" wp14:editId="7BB50608">
                <wp:simplePos x="0" y="0"/>
                <wp:positionH relativeFrom="column">
                  <wp:posOffset>4288155</wp:posOffset>
                </wp:positionH>
                <wp:positionV relativeFrom="paragraph">
                  <wp:posOffset>2110740</wp:posOffset>
                </wp:positionV>
                <wp:extent cx="1724025" cy="4876800"/>
                <wp:effectExtent l="19050" t="19050" r="28575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EC1F0" w14:textId="7E9148B0" w:rsidR="00260132" w:rsidRPr="002B2AE6" w:rsidRDefault="00E308AD" w:rsidP="00E308A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B2AE6">
                              <w:rPr>
                                <w:b/>
                                <w:u w:val="single"/>
                              </w:rPr>
                              <w:t>2D shapes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087"/>
                            </w:tblGrid>
                            <w:tr w:rsidR="00260132" w14:paraId="7F715C76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860FF5A" w14:textId="7003EC4E" w:rsidR="00260132" w:rsidRPr="00260132" w:rsidRDefault="00260132" w:rsidP="00E308AD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b/>
                                      <w:sz w:val="20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7C3103F2" w14:textId="4899E6F2" w:rsidR="00260132" w:rsidRPr="00260132" w:rsidRDefault="00260132" w:rsidP="00B71E27">
                                  <w:pPr>
                                    <w:ind w:left="-103" w:right="-159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b/>
                                      <w:sz w:val="20"/>
                                    </w:rPr>
                                    <w:t>No. of sides</w:t>
                                  </w:r>
                                </w:p>
                              </w:tc>
                            </w:tr>
                            <w:tr w:rsidR="00260132" w14:paraId="0DF4609A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AF51D51" w14:textId="3523F738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sz w:val="20"/>
                                    </w:rPr>
                                    <w:t>quadrilateral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68728F67" w14:textId="3FCFE21B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260132">
                                    <w:rPr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260132" w14:paraId="6CFFEB61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732AA2EC" w14:textId="4A0210C3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pentagon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45B933AA" w14:textId="4C49DAEC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260132" w14:paraId="14DAF5C1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30F5D449" w14:textId="00463E7A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hexagon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61DDCBA9" w14:textId="21D778BB" w:rsidR="00260132" w:rsidRPr="00260132" w:rsidRDefault="00260132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260132" w14:paraId="6994E7D3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1844F49F" w14:textId="16C09A56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heptagon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28694550" w14:textId="75EDA410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260132" w14:paraId="71C372F2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2BAB05D7" w14:textId="755CFC56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octagon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5B0BE0FF" w14:textId="0B496482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260132" w14:paraId="3ABF761E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5B042338" w14:textId="17818103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48C7F99A" w14:textId="5E3F1373" w:rsidR="00260132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B71E27" w14:paraId="168E2669" w14:textId="77777777" w:rsidTr="00B71E27">
                              <w:trPr>
                                <w:jc w:val="center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5FE7006B" w14:textId="1181C6F8" w:rsidR="00B71E27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decagon</w:t>
                                  </w:r>
                                </w:p>
                              </w:tc>
                              <w:tc>
                                <w:tcPr>
                                  <w:tcW w:w="1087" w:type="dxa"/>
                                </w:tcPr>
                                <w:p w14:paraId="3C07E94E" w14:textId="2B14F23B" w:rsidR="00B71E27" w:rsidRDefault="00B71E27" w:rsidP="00E308A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</w:tr>
                          </w:tbl>
                          <w:p w14:paraId="39E1C6A8" w14:textId="31F25339" w:rsidR="00E1569E" w:rsidRDefault="00E1569E" w:rsidP="00E1569E">
                            <w:pPr>
                              <w:ind w:right="-182"/>
                              <w:rPr>
                                <w:sz w:val="18"/>
                              </w:rPr>
                            </w:pPr>
                            <w:r w:rsidRPr="00E1569E">
                              <w:rPr>
                                <w:sz w:val="18"/>
                              </w:rPr>
                              <w:t xml:space="preserve">polygon = </w:t>
                            </w:r>
                            <w:r w:rsidRPr="001E04F1">
                              <w:rPr>
                                <w:sz w:val="17"/>
                                <w:szCs w:val="17"/>
                              </w:rPr>
                              <w:t>shape</w:t>
                            </w:r>
                            <w:r w:rsidR="005A7146" w:rsidRPr="001E04F1">
                              <w:rPr>
                                <w:sz w:val="17"/>
                                <w:szCs w:val="17"/>
                              </w:rPr>
                              <w:t xml:space="preserve"> with straight sides</w:t>
                            </w:r>
                            <w:r w:rsidRPr="00E1569E">
                              <w:rPr>
                                <w:sz w:val="18"/>
                              </w:rPr>
                              <w:br/>
                              <w:t>regular = all sides/angles the same</w:t>
                            </w:r>
                            <w:r w:rsidRPr="00E1569E">
                              <w:rPr>
                                <w:sz w:val="18"/>
                              </w:rPr>
                              <w:br/>
                              <w:t xml:space="preserve">irregular = sides/angles </w:t>
                            </w:r>
                            <w:r w:rsidRPr="00E1569E">
                              <w:rPr>
                                <w:b/>
                                <w:sz w:val="18"/>
                              </w:rPr>
                              <w:t>not</w:t>
                            </w:r>
                            <w:r w:rsidRPr="00E1569E">
                              <w:rPr>
                                <w:sz w:val="18"/>
                              </w:rPr>
                              <w:t xml:space="preserve"> same</w:t>
                            </w:r>
                          </w:p>
                          <w:p w14:paraId="39FDD873" w14:textId="16383E21" w:rsidR="00B170F2" w:rsidRDefault="00116C5B" w:rsidP="00B170F2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Types of triangle</w:t>
                            </w:r>
                            <w:r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29D54D9" wp14:editId="54BEABDB">
                                  <wp:extent cx="533400" cy="304800"/>
                                  <wp:effectExtent l="0" t="0" r="0" b="0"/>
                                  <wp:docPr id="244" name="4049370998_735eb9c1bd_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3" name="4049370998_735eb9c1bd_b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188" cy="1315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t xml:space="preserve">     </w:t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0CDD2FFE" wp14:editId="55990086">
                                  <wp:extent cx="381000" cy="323850"/>
                                  <wp:effectExtent l="0" t="0" r="0" b="0"/>
                                  <wp:docPr id="245" name="4048624281_955c7b59a9_o_d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4" name="4048624281_955c7b59a9_o_d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076" cy="134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t xml:space="preserve">       </w:t>
                            </w:r>
                            <w:r w:rsidR="00C37509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D9F9CEB" wp14:editId="286BFFF1">
                                  <wp:extent cx="276225" cy="371475"/>
                                  <wp:effectExtent l="0" t="0" r="9525" b="9525"/>
                                  <wp:docPr id="246" name="4049371718_2169dc8936_b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" name="4049371718_2169dc8936_b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216" cy="2961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09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C37509">
                              <w:rPr>
                                <w:sz w:val="18"/>
                              </w:rPr>
                              <w:t xml:space="preserve">     scalene      equilateral    isosceles</w:t>
                            </w:r>
                          </w:p>
                          <w:p w14:paraId="06B42686" w14:textId="078929ED" w:rsidR="00B170F2" w:rsidRDefault="00B170F2" w:rsidP="00B170F2">
                            <w:pPr>
                              <w:ind w:left="-142" w:right="-13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Types of quadrilateral</w:t>
                            </w:r>
                            <w:r>
                              <w:rPr>
                                <w:b/>
                                <w:sz w:val="18"/>
                              </w:rPr>
                              <w:br/>
                            </w: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9414B1C" wp14:editId="088E713F">
                                  <wp:extent cx="609600" cy="257175"/>
                                  <wp:effectExtent l="0" t="0" r="0" b="0"/>
                                  <wp:docPr id="247" name="Parallelogram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" name="Parallelogram.jpg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4"/>
                                              </a:ext>
                                            </a:extLst>
                                          </a:blip>
                                          <a:srcRect l="5406" t="-1" r="8025" b="155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257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222D"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A1D4046" wp14:editId="58BE01D8">
                                  <wp:extent cx="542924" cy="295275"/>
                                  <wp:effectExtent l="0" t="0" r="0" b="9525"/>
                                  <wp:docPr id="248" name="trapezoid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" name="trapezoid.jpg"/>
                                          <pic:cNvPicPr/>
                                        </pic:nvPicPr>
                                        <pic:blipFill rotWithShape="1"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6"/>
                                              </a:ext>
                                            </a:extLst>
                                          </a:blip>
                                          <a:srcRect l="6249" t="1" r="4687" b="31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4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148E65A5" wp14:editId="4ED15EB4">
                                  <wp:extent cx="428625" cy="304800"/>
                                  <wp:effectExtent l="0" t="0" r="9525" b="0"/>
                                  <wp:docPr id="249" name="Romb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" name="Romb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99" cy="1049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2222D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A2222D">
                              <w:rPr>
                                <w:sz w:val="18"/>
                              </w:rPr>
                              <w:t>parallelogram  trapezium   rhombus</w:t>
                            </w:r>
                          </w:p>
                          <w:p w14:paraId="627CDF32" w14:textId="21245B31" w:rsidR="006E1419" w:rsidRPr="001275D4" w:rsidRDefault="00E9365F" w:rsidP="009C28B7">
                            <w:pPr>
                              <w:ind w:left="-142" w:right="-137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</w:t>
                            </w:r>
                            <w:r w:rsidR="006E1419">
                              <w:rPr>
                                <w:b/>
                                <w:sz w:val="18"/>
                              </w:rPr>
                              <w:t>REA</w:t>
                            </w:r>
                            <w:r w:rsidR="009C28B7">
                              <w:rPr>
                                <w:sz w:val="18"/>
                              </w:rPr>
                              <w:br/>
                            </w:r>
                            <w:r w:rsidR="009C28B7" w:rsidRPr="009C28B7">
                              <w:rPr>
                                <w:sz w:val="16"/>
                              </w:rPr>
                              <w:t xml:space="preserve">is </w:t>
                            </w:r>
                            <w:r w:rsidRPr="009C28B7">
                              <w:rPr>
                                <w:sz w:val="16"/>
                              </w:rPr>
                              <w:t xml:space="preserve">the amount of space inside a 2D shape </w:t>
                            </w:r>
                            <w:r w:rsidR="009C28B7" w:rsidRPr="009C28B7">
                              <w:rPr>
                                <w:sz w:val="16"/>
                              </w:rPr>
                              <w:t xml:space="preserve">usually </w:t>
                            </w:r>
                            <w:r w:rsidRPr="009C28B7">
                              <w:rPr>
                                <w:sz w:val="16"/>
                              </w:rPr>
                              <w:t>measured in cm</w:t>
                            </w:r>
                            <w:r w:rsidRPr="009C28B7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 w:rsidRPr="009C28B7">
                              <w:rPr>
                                <w:sz w:val="16"/>
                              </w:rPr>
                              <w:t xml:space="preserve"> or m</w:t>
                            </w:r>
                            <w:r w:rsidRPr="009C28B7">
                              <w:rPr>
                                <w:sz w:val="16"/>
                                <w:vertAlign w:val="superscript"/>
                              </w:rPr>
                              <w:t>2</w:t>
                            </w:r>
                            <w:r w:rsidRPr="009C28B7">
                              <w:rPr>
                                <w:sz w:val="16"/>
                              </w:rPr>
                              <w:t>.</w:t>
                            </w:r>
                            <w:r w:rsidR="009C28B7">
                              <w:rPr>
                                <w:sz w:val="16"/>
                              </w:rPr>
                              <w:br/>
                            </w:r>
                            <w:r w:rsidR="009C28B7">
                              <w:rPr>
                                <w:b/>
                                <w:sz w:val="18"/>
                              </w:rPr>
                              <w:t>Area of a triangle</w:t>
                            </w:r>
                            <w:r w:rsidR="006E1419">
                              <w:rPr>
                                <w:sz w:val="18"/>
                              </w:rPr>
                              <w:br/>
                            </w:r>
                            <w:r w:rsidR="009C28B7">
                              <w:rPr>
                                <w:sz w:val="18"/>
                              </w:rPr>
                              <w:t xml:space="preserve">= </w:t>
                            </w:r>
                            <w:r w:rsidR="006E1419">
                              <w:rPr>
                                <w:sz w:val="18"/>
                              </w:rPr>
                              <w:t>(</w:t>
                            </w:r>
                            <w:r w:rsidR="009C28B7">
                              <w:rPr>
                                <w:sz w:val="18"/>
                              </w:rPr>
                              <w:t>base x height</w:t>
                            </w:r>
                            <w:r w:rsidR="006E1419">
                              <w:rPr>
                                <w:sz w:val="18"/>
                              </w:rPr>
                              <w:t xml:space="preserve">) </w:t>
                            </w:r>
                            <w:r w:rsidR="006E1419" w:rsidRPr="006E1419">
                              <w:rPr>
                                <w:sz w:val="18"/>
                              </w:rPr>
                              <w:t>÷</w:t>
                            </w:r>
                            <w:r w:rsidR="006E1419">
                              <w:rPr>
                                <w:sz w:val="18"/>
                              </w:rPr>
                              <w:t xml:space="preserve"> 2</w:t>
                            </w:r>
                            <w:r w:rsidR="00A60691">
                              <w:rPr>
                                <w:sz w:val="18"/>
                              </w:rPr>
                              <w:br/>
                            </w:r>
                            <w:r w:rsidR="00A60691">
                              <w:rPr>
                                <w:b/>
                                <w:sz w:val="18"/>
                              </w:rPr>
                              <w:t>Area of a parallelogram</w:t>
                            </w:r>
                            <w:r w:rsidR="00A60691">
                              <w:rPr>
                                <w:b/>
                                <w:sz w:val="18"/>
                              </w:rPr>
                              <w:br/>
                            </w:r>
                            <w:r w:rsidR="00A60691">
                              <w:rPr>
                                <w:sz w:val="18"/>
                              </w:rPr>
                              <w:t>= base x height</w:t>
                            </w:r>
                            <w:r w:rsidR="001275D4">
                              <w:rPr>
                                <w:sz w:val="18"/>
                              </w:rPr>
                              <w:br/>
                            </w:r>
                            <w:r w:rsidR="001275D4" w:rsidRPr="001275D4">
                              <w:rPr>
                                <w:i/>
                                <w:sz w:val="16"/>
                              </w:rPr>
                              <w:t>(Height = perpendicular height)</w:t>
                            </w:r>
                          </w:p>
                          <w:p w14:paraId="3E0A9545" w14:textId="229252BD" w:rsidR="004028EC" w:rsidRPr="009C28B7" w:rsidRDefault="004028EC" w:rsidP="009C28B7">
                            <w:pPr>
                              <w:ind w:left="-142" w:right="-137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02A3F" id="_x0000_s1030" type="#_x0000_t202" style="position:absolute;margin-left:337.65pt;margin-top:166.2pt;width:135.75pt;height:384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" strokecolor="yellow" strokeweight="2.25pt">
                <v:textbox>
                  <w:txbxContent>
                    <w:p w14:paraId="543EC1F0" w14:textId="7E9148B0" w:rsidR="00260132" w:rsidRPr="002B2AE6" w:rsidRDefault="00E308AD" w:rsidP="00E308AD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2B2AE6">
                        <w:rPr>
                          <w:b/>
                          <w:u w:val="single"/>
                        </w:rPr>
                        <w:t>2D shapes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1087"/>
                      </w:tblGrid>
                      <w:tr w:rsidR="00260132" w14:paraId="7F715C76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860FF5A" w14:textId="7003EC4E" w:rsidR="00260132" w:rsidRPr="00260132" w:rsidRDefault="00260132" w:rsidP="00E308AD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60132">
                              <w:rPr>
                                <w:b/>
                                <w:sz w:val="20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7C3103F2" w14:textId="4899E6F2" w:rsidR="00260132" w:rsidRPr="00260132" w:rsidRDefault="00260132" w:rsidP="00B71E27">
                            <w:pPr>
                              <w:ind w:left="-103" w:right="-159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260132">
                              <w:rPr>
                                <w:b/>
                                <w:sz w:val="20"/>
                              </w:rPr>
                              <w:t>No. of sides</w:t>
                            </w:r>
                          </w:p>
                        </w:tc>
                      </w:tr>
                      <w:tr w:rsidR="00260132" w14:paraId="0DF4609A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AF51D51" w14:textId="3523F738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60132">
                              <w:rPr>
                                <w:sz w:val="20"/>
                              </w:rPr>
                              <w:t>quadrilateral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68728F67" w14:textId="3FCFE21B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260132">
                              <w:rPr>
                                <w:sz w:val="20"/>
                              </w:rPr>
                              <w:t>4</w:t>
                            </w:r>
                          </w:p>
                        </w:tc>
                      </w:tr>
                      <w:tr w:rsidR="00260132" w14:paraId="6CFFEB61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732AA2EC" w14:textId="4A0210C3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pentagon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45B933AA" w14:textId="4C49DAEC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260132" w14:paraId="14DAF5C1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30F5D449" w14:textId="00463E7A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hexagon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61DDCBA9" w14:textId="21D778BB" w:rsidR="00260132" w:rsidRPr="00260132" w:rsidRDefault="00260132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260132" w14:paraId="6994E7D3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1844F49F" w14:textId="16C09A56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heptagon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28694550" w14:textId="75EDA410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</w:t>
                            </w:r>
                          </w:p>
                        </w:tc>
                      </w:tr>
                      <w:tr w:rsidR="00260132" w14:paraId="71C372F2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2BAB05D7" w14:textId="755CFC56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octagon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5B0BE0FF" w14:textId="0B496482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</w:t>
                            </w:r>
                          </w:p>
                        </w:tc>
                      </w:tr>
                      <w:tr w:rsidR="00260132" w14:paraId="3ABF761E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5B042338" w14:textId="17818103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nonagon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48C7F99A" w14:textId="5E3F1373" w:rsidR="00260132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B71E27" w14:paraId="168E2669" w14:textId="77777777" w:rsidTr="00B71E27">
                        <w:trPr>
                          <w:jc w:val="center"/>
                        </w:trPr>
                        <w:tc>
                          <w:tcPr>
                            <w:tcW w:w="1271" w:type="dxa"/>
                          </w:tcPr>
                          <w:p w14:paraId="5FE7006B" w14:textId="1181C6F8" w:rsidR="00B71E27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decagon</w:t>
                            </w:r>
                          </w:p>
                        </w:tc>
                        <w:tc>
                          <w:tcPr>
                            <w:tcW w:w="1087" w:type="dxa"/>
                          </w:tcPr>
                          <w:p w14:paraId="3C07E94E" w14:textId="2B14F23B" w:rsidR="00B71E27" w:rsidRDefault="00B71E27" w:rsidP="00E308A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</w:p>
                        </w:tc>
                      </w:tr>
                    </w:tbl>
                    <w:p w14:paraId="39E1C6A8" w14:textId="31F25339" w:rsidR="00E1569E" w:rsidRDefault="00E1569E" w:rsidP="00E1569E">
                      <w:pPr>
                        <w:ind w:right="-182"/>
                        <w:rPr>
                          <w:sz w:val="18"/>
                        </w:rPr>
                      </w:pPr>
                      <w:r w:rsidRPr="00E1569E">
                        <w:rPr>
                          <w:sz w:val="18"/>
                        </w:rPr>
                        <w:t xml:space="preserve">polygon = </w:t>
                      </w:r>
                      <w:r w:rsidRPr="001E04F1">
                        <w:rPr>
                          <w:sz w:val="17"/>
                          <w:szCs w:val="17"/>
                        </w:rPr>
                        <w:t>shape</w:t>
                      </w:r>
                      <w:r w:rsidR="005A7146" w:rsidRPr="001E04F1">
                        <w:rPr>
                          <w:sz w:val="17"/>
                          <w:szCs w:val="17"/>
                        </w:rPr>
                        <w:t xml:space="preserve"> with straight sides</w:t>
                      </w:r>
                      <w:r w:rsidRPr="00E1569E">
                        <w:rPr>
                          <w:sz w:val="18"/>
                        </w:rPr>
                        <w:br/>
                        <w:t>regular = all sides/angles the same</w:t>
                      </w:r>
                      <w:r w:rsidRPr="00E1569E">
                        <w:rPr>
                          <w:sz w:val="18"/>
                        </w:rPr>
                        <w:br/>
                        <w:t xml:space="preserve">irregular = sides/angles </w:t>
                      </w:r>
                      <w:r w:rsidRPr="00E1569E">
                        <w:rPr>
                          <w:b/>
                          <w:sz w:val="18"/>
                        </w:rPr>
                        <w:t>not</w:t>
                      </w:r>
                      <w:r w:rsidRPr="00E1569E">
                        <w:rPr>
                          <w:sz w:val="18"/>
                        </w:rPr>
                        <w:t xml:space="preserve"> same</w:t>
                      </w:r>
                    </w:p>
                    <w:p w14:paraId="39FDD873" w14:textId="16383E21" w:rsidR="00B170F2" w:rsidRDefault="00116C5B" w:rsidP="00B170F2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Types of triangle</w:t>
                      </w:r>
                      <w:r>
                        <w:rPr>
                          <w:b/>
                          <w:sz w:val="18"/>
                        </w:rPr>
                        <w:br/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229D54D9" wp14:editId="54BEABDB">
                            <wp:extent cx="533400" cy="304800"/>
                            <wp:effectExtent l="0" t="0" r="0" b="0"/>
                            <wp:docPr id="244" name="4049370998_735eb9c1bd_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3" name="4049370998_735eb9c1bd_b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188" cy="1315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t xml:space="preserve">     </w:t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0CDD2FFE" wp14:editId="55990086">
                            <wp:extent cx="381000" cy="323850"/>
                            <wp:effectExtent l="0" t="0" r="0" b="0"/>
                            <wp:docPr id="245" name="4048624281_955c7b59a9_o_d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4" name="4048624281_955c7b59a9_o_d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076" cy="134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t xml:space="preserve">       </w:t>
                      </w:r>
                      <w:r w:rsidR="00C37509">
                        <w:rPr>
                          <w:b/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6D9F9CEB" wp14:editId="286BFFF1">
                            <wp:extent cx="276225" cy="371475"/>
                            <wp:effectExtent l="0" t="0" r="9525" b="9525"/>
                            <wp:docPr id="246" name="4049371718_2169dc8936_b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" name="4049371718_2169dc8936_b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216" cy="2961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09">
                        <w:rPr>
                          <w:b/>
                          <w:sz w:val="18"/>
                        </w:rPr>
                        <w:br/>
                      </w:r>
                      <w:r w:rsidR="00C37509">
                        <w:rPr>
                          <w:sz w:val="18"/>
                        </w:rPr>
                        <w:t xml:space="preserve">     scalene      equilateral    isosceles</w:t>
                      </w:r>
                    </w:p>
                    <w:p w14:paraId="06B42686" w14:textId="078929ED" w:rsidR="00B170F2" w:rsidRDefault="00B170F2" w:rsidP="00B170F2">
                      <w:pPr>
                        <w:ind w:left="-142" w:right="-137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Types of quadrilateral</w:t>
                      </w:r>
                      <w:r>
                        <w:rPr>
                          <w:b/>
                          <w:sz w:val="18"/>
                        </w:rPr>
                        <w:br/>
                      </w:r>
                      <w:r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9414B1C" wp14:editId="088E713F">
                            <wp:extent cx="609600" cy="257175"/>
                            <wp:effectExtent l="0" t="0" r="0" b="0"/>
                            <wp:docPr id="247" name="Parallelogram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" name="Parallelogram.jpg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4"/>
                                        </a:ext>
                                      </a:extLst>
                                    </a:blip>
                                    <a:srcRect l="5406" t="-1" r="8025" b="155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09600" cy="257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222D"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A1D4046" wp14:editId="58BE01D8">
                            <wp:extent cx="542924" cy="295275"/>
                            <wp:effectExtent l="0" t="0" r="0" b="9525"/>
                            <wp:docPr id="248" name="trapezoid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" name="trapezoid.jpg"/>
                                    <pic:cNvPicPr/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6"/>
                                        </a:ext>
                                      </a:extLst>
                                    </a:blip>
                                    <a:srcRect l="6249" t="1" r="4687" b="3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2924" cy="2952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148E65A5" wp14:editId="4ED15EB4">
                            <wp:extent cx="428625" cy="304800"/>
                            <wp:effectExtent l="0" t="0" r="9525" b="0"/>
                            <wp:docPr id="249" name="Romb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" name="Romb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99" cy="1049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2222D">
                        <w:rPr>
                          <w:b/>
                          <w:sz w:val="18"/>
                        </w:rPr>
                        <w:br/>
                      </w:r>
                      <w:r w:rsidR="00A2222D">
                        <w:rPr>
                          <w:sz w:val="18"/>
                        </w:rPr>
                        <w:t>parallelogram  trapezium   rhombus</w:t>
                      </w:r>
                    </w:p>
                    <w:p w14:paraId="627CDF32" w14:textId="21245B31" w:rsidR="006E1419" w:rsidRPr="001275D4" w:rsidRDefault="00E9365F" w:rsidP="009C28B7">
                      <w:pPr>
                        <w:ind w:left="-142" w:right="-137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A</w:t>
                      </w:r>
                      <w:r w:rsidR="006E1419">
                        <w:rPr>
                          <w:b/>
                          <w:sz w:val="18"/>
                        </w:rPr>
                        <w:t>REA</w:t>
                      </w:r>
                      <w:r w:rsidR="009C28B7">
                        <w:rPr>
                          <w:sz w:val="18"/>
                        </w:rPr>
                        <w:br/>
                      </w:r>
                      <w:r w:rsidR="009C28B7" w:rsidRPr="009C28B7">
                        <w:rPr>
                          <w:sz w:val="16"/>
                        </w:rPr>
                        <w:t xml:space="preserve">is </w:t>
                      </w:r>
                      <w:r w:rsidRPr="009C28B7">
                        <w:rPr>
                          <w:sz w:val="16"/>
                        </w:rPr>
                        <w:t xml:space="preserve">the amount of space inside a 2D shape </w:t>
                      </w:r>
                      <w:r w:rsidR="009C28B7" w:rsidRPr="009C28B7">
                        <w:rPr>
                          <w:sz w:val="16"/>
                        </w:rPr>
                        <w:t xml:space="preserve">usually </w:t>
                      </w:r>
                      <w:r w:rsidRPr="009C28B7">
                        <w:rPr>
                          <w:sz w:val="16"/>
                        </w:rPr>
                        <w:t>measured in cm</w:t>
                      </w:r>
                      <w:r w:rsidRPr="009C28B7">
                        <w:rPr>
                          <w:sz w:val="16"/>
                          <w:vertAlign w:val="superscript"/>
                        </w:rPr>
                        <w:t>2</w:t>
                      </w:r>
                      <w:r w:rsidRPr="009C28B7">
                        <w:rPr>
                          <w:sz w:val="16"/>
                        </w:rPr>
                        <w:t xml:space="preserve"> or m</w:t>
                      </w:r>
                      <w:r w:rsidRPr="009C28B7">
                        <w:rPr>
                          <w:sz w:val="16"/>
                          <w:vertAlign w:val="superscript"/>
                        </w:rPr>
                        <w:t>2</w:t>
                      </w:r>
                      <w:r w:rsidRPr="009C28B7">
                        <w:rPr>
                          <w:sz w:val="16"/>
                        </w:rPr>
                        <w:t>.</w:t>
                      </w:r>
                      <w:r w:rsidR="009C28B7">
                        <w:rPr>
                          <w:sz w:val="16"/>
                        </w:rPr>
                        <w:br/>
                      </w:r>
                      <w:r w:rsidR="009C28B7">
                        <w:rPr>
                          <w:b/>
                          <w:sz w:val="18"/>
                        </w:rPr>
                        <w:t>Area of a triangle</w:t>
                      </w:r>
                      <w:r w:rsidR="006E1419">
                        <w:rPr>
                          <w:sz w:val="18"/>
                        </w:rPr>
                        <w:br/>
                      </w:r>
                      <w:r w:rsidR="009C28B7">
                        <w:rPr>
                          <w:sz w:val="18"/>
                        </w:rPr>
                        <w:t xml:space="preserve">= </w:t>
                      </w:r>
                      <w:r w:rsidR="006E1419">
                        <w:rPr>
                          <w:sz w:val="18"/>
                        </w:rPr>
                        <w:t>(</w:t>
                      </w:r>
                      <w:r w:rsidR="009C28B7">
                        <w:rPr>
                          <w:sz w:val="18"/>
                        </w:rPr>
                        <w:t>base x height</w:t>
                      </w:r>
                      <w:r w:rsidR="006E1419">
                        <w:rPr>
                          <w:sz w:val="18"/>
                        </w:rPr>
                        <w:t xml:space="preserve">) </w:t>
                      </w:r>
                      <w:r w:rsidR="006E1419" w:rsidRPr="006E1419">
                        <w:rPr>
                          <w:sz w:val="18"/>
                        </w:rPr>
                        <w:t>÷</w:t>
                      </w:r>
                      <w:r w:rsidR="006E1419">
                        <w:rPr>
                          <w:sz w:val="18"/>
                        </w:rPr>
                        <w:t xml:space="preserve"> 2</w:t>
                      </w:r>
                      <w:r w:rsidR="00A60691">
                        <w:rPr>
                          <w:sz w:val="18"/>
                        </w:rPr>
                        <w:br/>
                      </w:r>
                      <w:r w:rsidR="00A60691">
                        <w:rPr>
                          <w:b/>
                          <w:sz w:val="18"/>
                        </w:rPr>
                        <w:t>Area of a parallelogram</w:t>
                      </w:r>
                      <w:r w:rsidR="00A60691">
                        <w:rPr>
                          <w:b/>
                          <w:sz w:val="18"/>
                        </w:rPr>
                        <w:br/>
                      </w:r>
                      <w:r w:rsidR="00A60691">
                        <w:rPr>
                          <w:sz w:val="18"/>
                        </w:rPr>
                        <w:t>= base x height</w:t>
                      </w:r>
                      <w:r w:rsidR="001275D4">
                        <w:rPr>
                          <w:sz w:val="18"/>
                        </w:rPr>
                        <w:br/>
                      </w:r>
                      <w:r w:rsidR="001275D4" w:rsidRPr="001275D4">
                        <w:rPr>
                          <w:i/>
                          <w:sz w:val="16"/>
                        </w:rPr>
                        <w:t>(Height = perpendicular height)</w:t>
                      </w:r>
                    </w:p>
                    <w:p w14:paraId="3E0A9545" w14:textId="229252BD" w:rsidR="004028EC" w:rsidRPr="009C28B7" w:rsidRDefault="004028EC" w:rsidP="009C28B7">
                      <w:pPr>
                        <w:ind w:left="-142" w:right="-137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8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71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5690C6F" wp14:editId="4C10F954">
                <wp:simplePos x="0" y="0"/>
                <wp:positionH relativeFrom="column">
                  <wp:posOffset>2821305</wp:posOffset>
                </wp:positionH>
                <wp:positionV relativeFrom="paragraph">
                  <wp:posOffset>5844540</wp:posOffset>
                </wp:positionV>
                <wp:extent cx="1200150" cy="1123950"/>
                <wp:effectExtent l="0" t="0" r="0" b="0"/>
                <wp:wrapNone/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90C78B" w14:textId="6C61A096" w:rsidR="000C7104" w:rsidRDefault="000C710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5A9DEA" wp14:editId="47690AED">
                                  <wp:extent cx="1070762" cy="1042670"/>
                                  <wp:effectExtent l="0" t="0" r="0" b="508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2255" cy="1044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5690C6F" id="Text Box 211" o:spid="_x0000_s1031" type="#_x0000_t202" style="position:absolute;margin-left:222.15pt;margin-top:460.2pt;width:94.5pt;height:88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" fillcolor="white [3201]" stroked="f" strokeweight=".5pt">
                <v:textbox>
                  <w:txbxContent>
                    <w:p w14:paraId="1C90C78B" w14:textId="6C61A096" w:rsidR="000C7104" w:rsidRDefault="000C7104">
                      <w:r>
                        <w:rPr>
                          <w:noProof/>
                        </w:rPr>
                        <w:drawing>
                          <wp:inline distT="0" distB="0" distL="0" distR="0" wp14:anchorId="785A9DEA" wp14:editId="47690AED">
                            <wp:extent cx="1070762" cy="1042670"/>
                            <wp:effectExtent l="0" t="0" r="0" b="508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2255" cy="1044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0288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8D4BB6" wp14:editId="14D707E1">
                <wp:simplePos x="0" y="0"/>
                <wp:positionH relativeFrom="margin">
                  <wp:align>left</wp:align>
                </wp:positionH>
                <wp:positionV relativeFrom="paragraph">
                  <wp:posOffset>5463540</wp:posOffset>
                </wp:positionV>
                <wp:extent cx="4229100" cy="1514475"/>
                <wp:effectExtent l="19050" t="19050" r="19050" b="2857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9100" cy="1514475"/>
                          <a:chOff x="0" y="0"/>
                          <a:chExt cx="4745118" cy="1514475"/>
                        </a:xfrm>
                      </wpg:grpSpPr>
                      <wpg:grpSp>
                        <wpg:cNvPr id="27" name="Group 27"/>
                        <wpg:cNvGrpSpPr/>
                        <wpg:grpSpPr>
                          <a:xfrm>
                            <a:off x="0" y="0"/>
                            <a:ext cx="4745118" cy="1514475"/>
                            <a:chOff x="0" y="0"/>
                            <a:chExt cx="4745118" cy="1514475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0"/>
                              <a:ext cx="4745118" cy="1514475"/>
                              <a:chOff x="0" y="0"/>
                              <a:chExt cx="4745118" cy="1514475"/>
                            </a:xfrm>
                          </wpg:grpSpPr>
                          <wps:wsp>
                            <wps:cNvPr id="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5118" cy="1514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18A282" w14:textId="1F9C2F4F" w:rsidR="00720546" w:rsidRDefault="00C82F2F" w:rsidP="00D42AD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B70EA">
                                    <w:rPr>
                                      <w:b/>
                                      <w:u w:val="single"/>
                                    </w:rPr>
                                    <w:t>Shape vocabulary</w:t>
                                  </w:r>
                                  <w:r w:rsidRPr="00DB70EA">
                                    <w:rPr>
                                      <w:b/>
                                      <w:u w:val="single"/>
                                    </w:rPr>
                                    <w:br/>
                                  </w:r>
                                  <w:r w:rsidRPr="00E056CA">
                                    <w:rPr>
                                      <w:b/>
                                      <w:sz w:val="20"/>
                                    </w:rPr>
                                    <w:t>perimeter</w:t>
                                  </w:r>
                                  <w:r w:rsidR="00744D30" w:rsidRPr="00B045A2">
                                    <w:rPr>
                                      <w:sz w:val="20"/>
                                    </w:rPr>
                                    <w:t xml:space="preserve"> = measure around the edge</w:t>
                                  </w:r>
                                  <w:r w:rsidR="00E056CA">
                                    <w:rPr>
                                      <w:sz w:val="20"/>
                                    </w:rPr>
                                    <w:t xml:space="preserve"> (</w:t>
                                  </w:r>
                                  <w:r w:rsidR="00E056CA" w:rsidRPr="00E056CA">
                                    <w:rPr>
                                      <w:b/>
                                      <w:sz w:val="20"/>
                                    </w:rPr>
                                    <w:t>circumference</w:t>
                                  </w:r>
                                  <w:r w:rsidR="00E056CA">
                                    <w:rPr>
                                      <w:sz w:val="20"/>
                                    </w:rPr>
                                    <w:t xml:space="preserve"> = perimeter of a circle)</w:t>
                                  </w:r>
                                </w:p>
                                <w:p w14:paraId="5F1E82EC" w14:textId="000DD101" w:rsidR="00B045A2" w:rsidRDefault="00B045A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horizontal line</w:t>
                                  </w:r>
                                  <w:r w:rsidR="00DF4862">
                                    <w:rPr>
                                      <w:sz w:val="20"/>
                                    </w:rPr>
                                    <w:t xml:space="preserve">                          parallel lines</w:t>
                                  </w:r>
                                  <w:r>
                                    <w:rPr>
                                      <w:sz w:val="20"/>
                                    </w:rPr>
                                    <w:br/>
                                  </w:r>
                                </w:p>
                                <w:p w14:paraId="4F2BD562" w14:textId="72B012D0" w:rsidR="00DF4862" w:rsidRDefault="00B045A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    vertical lin</w:t>
                                  </w:r>
                                  <w:r w:rsidR="00EA4B10">
                                    <w:rPr>
                                      <w:sz w:val="20"/>
                                    </w:rPr>
                                    <w:t xml:space="preserve">e                        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t>perpendicular lines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br/>
                                    <w:t xml:space="preserve">                                                 </w:t>
                                  </w:r>
                                  <w:r w:rsidR="0039309A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EA4B10" w:rsidRPr="00EA4B10">
                                    <w:rPr>
                                      <w:sz w:val="20"/>
                                    </w:rPr>
                                    <w:t xml:space="preserve">(at right angles)                                           </w:t>
                                  </w:r>
                                  <w:r w:rsidR="00EA4B10">
                                    <w:rPr>
                                      <w:sz w:val="20"/>
                                    </w:rPr>
                                    <w:br/>
                                    <w:t xml:space="preserve">                                                       </w:t>
                                  </w:r>
                                </w:p>
                                <w:p w14:paraId="6BE38FC7" w14:textId="05F16E4F" w:rsidR="00B045A2" w:rsidRPr="00B045A2" w:rsidRDefault="00DF486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216363E6" wp14:editId="44B70B5A">
                                        <wp:extent cx="1104900" cy="9525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4393EF9E" wp14:editId="3112583F">
                                        <wp:extent cx="1104900" cy="9525"/>
                                        <wp:effectExtent l="0" t="0" r="0" b="0"/>
                                        <wp:docPr id="19" name="Picture 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0B129979" wp14:editId="6053DC51">
                                        <wp:extent cx="1104900" cy="9525"/>
                                        <wp:effectExtent l="0" t="0" r="0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04900" cy="9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862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0A71F662" wp14:editId="16D5E418">
                                        <wp:extent cx="9525" cy="600075"/>
                                        <wp:effectExtent l="0" t="0" r="0" b="0"/>
                                        <wp:docPr id="23" name="Picture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525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6" name="Straight Connector 6"/>
                            <wps:cNvCnPr/>
                            <wps:spPr>
                              <a:xfrm>
                                <a:off x="76200" y="695325"/>
                                <a:ext cx="1104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7" name="Straight Connector 7"/>
                          <wps:cNvCnPr/>
                          <wps:spPr>
                            <a:xfrm>
                              <a:off x="180975" y="771525"/>
                              <a:ext cx="0" cy="60007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Straight Connector 9"/>
                          <wps:cNvCnPr/>
                          <wps:spPr>
                            <a:xfrm>
                              <a:off x="1600200" y="504825"/>
                              <a:ext cx="11049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Straight Connector 22"/>
                          <wps:cNvCnPr/>
                          <wps:spPr>
                            <a:xfrm>
                              <a:off x="1609725" y="685800"/>
                              <a:ext cx="11049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4" name="Straight Connector 24"/>
                        <wps:cNvCnPr/>
                        <wps:spPr>
                          <a:xfrm>
                            <a:off x="1600200" y="1419225"/>
                            <a:ext cx="1104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 flipV="1">
                            <a:off x="1600200" y="771525"/>
                            <a:ext cx="0" cy="6477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238D4BB6" id="Group 28" o:spid="_x0000_s1032" style="position:absolute;margin-left:0;margin-top:430.2pt;width:333pt;height:119.25pt;z-index:251658240;mso-position-horizontal:left;mso-position-horizontal-relative:margin;mso-width-relative:margin" coordsize="47451,15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">
                <v:group id="Group 27" o:spid="_x0000_s1033" style="position:absolute;width:47451;height:15144" coordsize="47451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26" o:spid="_x0000_s1034" style="position:absolute;width:47451;height:15144" coordsize="47451,15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 id="_x0000_s1035" type="#_x0000_t202" style="position:absolute;width:47451;height:15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" strokecolor="red" strokeweight="2.25pt">
                      <v:textbox>
                        <w:txbxContent>
                          <w:p w14:paraId="0018A282" w14:textId="1F9C2F4F" w:rsidR="00720546" w:rsidRDefault="00C82F2F" w:rsidP="00D42A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Shape vocabulary</w:t>
                            </w:r>
                            <w:r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 w:rsidRPr="00E056CA">
                              <w:rPr>
                                <w:b/>
                                <w:sz w:val="20"/>
                              </w:rPr>
                              <w:t>perimeter</w:t>
                            </w:r>
                            <w:r w:rsidR="00744D30" w:rsidRPr="00B045A2">
                              <w:rPr>
                                <w:sz w:val="20"/>
                              </w:rPr>
                              <w:t xml:space="preserve"> = measure around the edge</w:t>
                            </w:r>
                            <w:r w:rsidR="00E056CA">
                              <w:rPr>
                                <w:sz w:val="20"/>
                              </w:rPr>
                              <w:t xml:space="preserve"> (</w:t>
                            </w:r>
                            <w:r w:rsidR="00E056CA" w:rsidRPr="00E056CA">
                              <w:rPr>
                                <w:b/>
                                <w:sz w:val="20"/>
                              </w:rPr>
                              <w:t>circumference</w:t>
                            </w:r>
                            <w:r w:rsidR="00E056CA">
                              <w:rPr>
                                <w:sz w:val="20"/>
                              </w:rPr>
                              <w:t xml:space="preserve"> = perimeter of a circle)</w:t>
                            </w:r>
                          </w:p>
                          <w:p w14:paraId="5F1E82EC" w14:textId="000DD101" w:rsidR="00B045A2" w:rsidRDefault="00B045A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horizontal line</w:t>
                            </w:r>
                            <w:r w:rsidR="00DF4862">
                              <w:rPr>
                                <w:sz w:val="20"/>
                              </w:rPr>
                              <w:t xml:space="preserve">                          parallel lines</w:t>
                            </w:r>
                            <w:r>
                              <w:rPr>
                                <w:sz w:val="20"/>
                              </w:rPr>
                              <w:br/>
                            </w:r>
                          </w:p>
                          <w:p w14:paraId="4F2BD562" w14:textId="72B012D0" w:rsidR="00DF4862" w:rsidRDefault="00B045A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vertical lin</w:t>
                            </w:r>
                            <w:r w:rsidR="00EA4B10">
                              <w:rPr>
                                <w:sz w:val="20"/>
                              </w:rPr>
                              <w:t xml:space="preserve">e                        </w:t>
                            </w:r>
                            <w:r w:rsidR="00EA4B10" w:rsidRPr="00EA4B10">
                              <w:rPr>
                                <w:sz w:val="20"/>
                              </w:rPr>
                              <w:t>perpendicular lines</w:t>
                            </w:r>
                            <w:r w:rsidR="00EA4B10" w:rsidRPr="00EA4B10">
                              <w:rPr>
                                <w:sz w:val="20"/>
                              </w:rPr>
                              <w:br/>
                              <w:t xml:space="preserve">                                                 </w:t>
                            </w:r>
                            <w:r w:rsidR="0039309A">
                              <w:rPr>
                                <w:sz w:val="20"/>
                              </w:rPr>
                              <w:t xml:space="preserve"> </w:t>
                            </w:r>
                            <w:r w:rsidR="00EA4B10" w:rsidRPr="00EA4B10">
                              <w:rPr>
                                <w:sz w:val="20"/>
                              </w:rPr>
                              <w:t xml:space="preserve">(at right angles)                                           </w:t>
                            </w:r>
                            <w:r w:rsidR="00EA4B10">
                              <w:rPr>
                                <w:sz w:val="20"/>
                              </w:rPr>
                              <w:br/>
                              <w:t xml:space="preserve">                                                       </w:t>
                            </w:r>
                          </w:p>
                          <w:p w14:paraId="6BE38FC7" w14:textId="05F16E4F" w:rsidR="00B045A2" w:rsidRPr="00B045A2" w:rsidRDefault="00DF4862">
                            <w:pPr>
                              <w:rPr>
                                <w:sz w:val="20"/>
                              </w:rPr>
                            </w:pP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216363E6" wp14:editId="44B70B5A">
                                  <wp:extent cx="1104900" cy="952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4393EF9E" wp14:editId="3112583F">
                                  <wp:extent cx="1104900" cy="9525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B129979" wp14:editId="6053DC51">
                                  <wp:extent cx="1104900" cy="952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862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A71F662" wp14:editId="16D5E418">
                                  <wp:extent cx="9525" cy="600075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line id="Straight Connector 6" o:spid="_x0000_s1036" style="position:absolute;visibility:visible;mso-wrap-style:square" from="762,6953" to="11811,6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" strokecolor="black [3200]" strokeweight="1.5pt">
                      <v:stroke joinstyle="miter"/>
                    </v:line>
                  </v:group>
                  <v:line id="Straight Connector 7" o:spid="_x0000_s1037" style="position:absolute;visibility:visible;mso-wrap-style:square" from="1809,7715" to="1809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" strokecolor="black [3200]" strokeweight="1.5pt">
                    <v:stroke joinstyle="miter"/>
                  </v:line>
                  <v:line id="Straight Connector 9" o:spid="_x0000_s1038" style="position:absolute;visibility:visible;mso-wrap-style:square" from="16002,5048" to="27051,5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" strokecolor="black [3200]" strokeweight="1.5pt">
                    <v:stroke joinstyle="miter"/>
                  </v:line>
                  <v:line id="Straight Connector 22" o:spid="_x0000_s1039" style="position:absolute;visibility:visible;mso-wrap-style:square" from="16097,6858" to="27146,68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" strokecolor="black [3200]" strokeweight="1.5pt">
                    <v:stroke joinstyle="miter"/>
                  </v:line>
                </v:group>
                <v:line id="Straight Connector 24" o:spid="_x0000_s1040" style="position:absolute;visibility:visible;mso-wrap-style:square" from="16002,14192" to="27051,1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" strokecolor="black [3200]" strokeweight="1.5pt">
                  <v:stroke joinstyle="miter"/>
                </v:line>
                <v:line id="Straight Connector 25" o:spid="_x0000_s1041" style="position:absolute;flip:y;visibility:visible;mso-wrap-style:square" from="16002,7715" to="16002,1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" strokecolor="black [3200]" strokeweight="1.5pt">
                  <v:stroke joinstyle="miter"/>
                </v:line>
                <w10:wrap anchorx="margin"/>
              </v:group>
            </w:pict>
          </mc:Fallback>
        </mc:AlternateContent>
      </w:r>
      <w:r w:rsidR="008A1E9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03DF3C9A" wp14:editId="3E67F572">
                <wp:simplePos x="0" y="0"/>
                <wp:positionH relativeFrom="margin">
                  <wp:align>right</wp:align>
                </wp:positionH>
                <wp:positionV relativeFrom="paragraph">
                  <wp:posOffset>6197599</wp:posOffset>
                </wp:positionV>
                <wp:extent cx="2360930" cy="790575"/>
                <wp:effectExtent l="19050" t="19050" r="25400" b="28575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B4E4" w14:textId="148DC1C4" w:rsidR="003407B9" w:rsidRPr="003407B9" w:rsidRDefault="003407B9" w:rsidP="003407B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The mean</w:t>
                            </w:r>
                            <w:r w:rsidRPr="00DB70EA">
                              <w:rPr>
                                <w:b/>
                                <w:u w:val="single"/>
                              </w:rPr>
                              <w:br/>
                            </w:r>
                            <w:r w:rsidRPr="006E48F3">
                              <w:rPr>
                                <w:sz w:val="20"/>
                              </w:rPr>
                              <w:t xml:space="preserve">The mean is a type of average. </w:t>
                            </w:r>
                            <w:r w:rsidR="00A93D7B" w:rsidRPr="006E48F3">
                              <w:rPr>
                                <w:sz w:val="20"/>
                              </w:rPr>
                              <w:t>To find the mean, add up all the numbers and divide by how many there are</w:t>
                            </w:r>
                            <w:r w:rsidR="006E48F3" w:rsidRPr="006E48F3">
                              <w:rPr>
                                <w:sz w:val="20"/>
                              </w:rPr>
                              <w:t xml:space="preserve">. </w:t>
                            </w:r>
                            <w:r w:rsidR="00593153">
                              <w:rPr>
                                <w:sz w:val="20"/>
                              </w:rPr>
                              <w:t xml:space="preserve">E.g. </w:t>
                            </w:r>
                            <w:r w:rsidR="006E48F3" w:rsidRPr="006E48F3">
                              <w:rPr>
                                <w:sz w:val="20"/>
                              </w:rPr>
                              <w:t>the mean of</w:t>
                            </w:r>
                            <w:r w:rsidR="006E48F3">
                              <w:rPr>
                                <w:sz w:val="20"/>
                              </w:rPr>
                              <w:t xml:space="preserve"> </w:t>
                            </w:r>
                            <w:r w:rsidR="00593153">
                              <w:rPr>
                                <w:sz w:val="20"/>
                              </w:rPr>
                              <w:t>4, 5, 3, 4 is 4</w:t>
                            </w:r>
                            <w:r w:rsidR="008A1E96">
                              <w:rPr>
                                <w:sz w:val="20"/>
                              </w:rPr>
                              <w:t xml:space="preserve">. </w:t>
                            </w:r>
                            <w:r w:rsidR="00593153">
                              <w:rPr>
                                <w:sz w:val="20"/>
                              </w:rPr>
                              <w:t>(</w:t>
                            </w:r>
                            <w:r w:rsidR="008A1E96">
                              <w:rPr>
                                <w:sz w:val="20"/>
                              </w:rPr>
                              <w:t>B</w:t>
                            </w:r>
                            <w:r w:rsidR="00593153">
                              <w:rPr>
                                <w:sz w:val="20"/>
                              </w:rPr>
                              <w:t xml:space="preserve">ecause 4 + 5 + 3 + 4 = 16, and 16 </w:t>
                            </w:r>
                            <w:r w:rsidR="00593153" w:rsidRPr="00593153">
                              <w:rPr>
                                <w:sz w:val="20"/>
                              </w:rPr>
                              <w:t>÷</w:t>
                            </w:r>
                            <w:r w:rsidR="00593153">
                              <w:rPr>
                                <w:sz w:val="20"/>
                              </w:rPr>
                              <w:t xml:space="preserve"> 4 = 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3DF3C9A" id="_x0000_s1042" type="#_x0000_t202" style="position:absolute;margin-left:134.7pt;margin-top:488pt;width:185.9pt;height:62.25pt;z-index:25165824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" strokecolor="#00b050" strokeweight="2.25pt">
                <v:textbox>
                  <w:txbxContent>
                    <w:p w14:paraId="0550B4E4" w14:textId="148DC1C4" w:rsidR="003407B9" w:rsidRPr="003407B9" w:rsidRDefault="003407B9" w:rsidP="003407B9">
                      <w:pPr>
                        <w:jc w:val="center"/>
                        <w:rPr>
                          <w:b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The mean</w:t>
                      </w:r>
                      <w:r w:rsidRPr="00DB70EA">
                        <w:rPr>
                          <w:b/>
                          <w:u w:val="single"/>
                        </w:rPr>
                        <w:br/>
                      </w:r>
                      <w:r w:rsidRPr="006E48F3">
                        <w:rPr>
                          <w:sz w:val="20"/>
                        </w:rPr>
                        <w:t xml:space="preserve">The mean is a type of average. </w:t>
                      </w:r>
                      <w:r w:rsidR="00A93D7B" w:rsidRPr="006E48F3">
                        <w:rPr>
                          <w:sz w:val="20"/>
                        </w:rPr>
                        <w:t>To find the mean, add up all the numbers and divide by how many there are</w:t>
                      </w:r>
                      <w:r w:rsidR="006E48F3" w:rsidRPr="006E48F3">
                        <w:rPr>
                          <w:sz w:val="20"/>
                        </w:rPr>
                        <w:t xml:space="preserve">. </w:t>
                      </w:r>
                      <w:r w:rsidR="00593153">
                        <w:rPr>
                          <w:sz w:val="20"/>
                        </w:rPr>
                        <w:t xml:space="preserve">E.g. </w:t>
                      </w:r>
                      <w:r w:rsidR="006E48F3" w:rsidRPr="006E48F3">
                        <w:rPr>
                          <w:sz w:val="20"/>
                        </w:rPr>
                        <w:t>the mean of</w:t>
                      </w:r>
                      <w:r w:rsidR="006E48F3">
                        <w:rPr>
                          <w:sz w:val="20"/>
                        </w:rPr>
                        <w:t xml:space="preserve"> </w:t>
                      </w:r>
                      <w:r w:rsidR="00593153">
                        <w:rPr>
                          <w:sz w:val="20"/>
                        </w:rPr>
                        <w:t>4, 5, 3, 4 is 4</w:t>
                      </w:r>
                      <w:r w:rsidR="008A1E96">
                        <w:rPr>
                          <w:sz w:val="20"/>
                        </w:rPr>
                        <w:t xml:space="preserve">. </w:t>
                      </w:r>
                      <w:r w:rsidR="00593153">
                        <w:rPr>
                          <w:sz w:val="20"/>
                        </w:rPr>
                        <w:t>(</w:t>
                      </w:r>
                      <w:r w:rsidR="008A1E96">
                        <w:rPr>
                          <w:sz w:val="20"/>
                        </w:rPr>
                        <w:t>B</w:t>
                      </w:r>
                      <w:r w:rsidR="00593153">
                        <w:rPr>
                          <w:sz w:val="20"/>
                        </w:rPr>
                        <w:t xml:space="preserve">ecause 4 + 5 + 3 + 4 = 16, and 16 </w:t>
                      </w:r>
                      <w:r w:rsidR="00593153" w:rsidRPr="00593153">
                        <w:rPr>
                          <w:sz w:val="20"/>
                        </w:rPr>
                        <w:t>÷</w:t>
                      </w:r>
                      <w:r w:rsidR="00593153">
                        <w:rPr>
                          <w:sz w:val="20"/>
                        </w:rPr>
                        <w:t xml:space="preserve"> 4 = 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5AA58E2" wp14:editId="4FFA007C">
                <wp:simplePos x="0" y="0"/>
                <wp:positionH relativeFrom="margin">
                  <wp:align>right</wp:align>
                </wp:positionH>
                <wp:positionV relativeFrom="paragraph">
                  <wp:posOffset>2907030</wp:posOffset>
                </wp:positionV>
                <wp:extent cx="2360930" cy="3219450"/>
                <wp:effectExtent l="19050" t="19050" r="2540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7"/>
                              <w:gridCol w:w="1545"/>
                              <w:gridCol w:w="1549"/>
                              <w:gridCol w:w="1182"/>
                            </w:tblGrid>
                            <w:tr w:rsidR="006E48F3" w14:paraId="1BF6DECD" w14:textId="77777777" w:rsidTr="00AB3A72">
                              <w:tc>
                                <w:tcPr>
                                  <w:tcW w:w="1696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6AAD3915" w14:textId="77777777" w:rsidR="006E48F3" w:rsidRPr="005C1DDD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u w:val="single"/>
                                    </w:rPr>
                                  </w:pPr>
                                  <w:r w:rsidRPr="005C1DDD">
                                    <w:rPr>
                                      <w:b/>
                                      <w:u w:val="single"/>
                                    </w:rPr>
                                    <w:t>3D shapes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1273DA29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22C7C0C4" wp14:editId="643AF1C6">
                                        <wp:extent cx="571500" cy="556719"/>
                                        <wp:effectExtent l="0" t="0" r="0" b="0"/>
                                        <wp:docPr id="193" name="Picture 19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3" name="square_pyramid.gif"/>
                                                <pic:cNvPicPr/>
                                              </pic:nvPicPr>
                                              <pic:blipFill>
                                                <a:blip r:embed="rId2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26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0707" cy="5656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185103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square-based pyramid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68CBE61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445A1936" wp14:editId="4F86161E">
                                        <wp:extent cx="657225" cy="638175"/>
                                        <wp:effectExtent l="0" t="0" r="0" b="9525"/>
                                        <wp:docPr id="194" name="1024px-Euclid_Tetrahedron_4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4" name="1024px-Euclid_Tetrahedron_4.svg.png"/>
                                                <pic:cNvPicPr/>
                                              </pic:nvPicPr>
                                              <pic:blipFill>
                                                <a:blip r:embed="rId27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28">
                                                          <a14:imgEffect>
                                                            <a14:saturation sat="400000"/>
                                                          </a14:imgEffect>
                                                          <a14:imgEffect>
                                                            <a14:brightnessContrast contrast="-47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29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88670" cy="7658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714717EF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triangular-based pyramid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4F6E22BC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noProof/>
                                      <w:sz w:val="20"/>
                                      <w:lang w:eastAsia="en-GB"/>
                                    </w:rPr>
                                    <w:drawing>
                                      <wp:inline distT="0" distB="0" distL="0" distR="0" wp14:anchorId="660B4D25" wp14:editId="5A9B72E2">
                                        <wp:extent cx="590550" cy="666750"/>
                                        <wp:effectExtent l="0" t="0" r="0" b="0"/>
                                        <wp:docPr id="195" name="347px-Triangular_Prism_Perspective_View.svg.pn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5" name="347px-Triangular_Prism_Perspective_View.svg.png"/>
                                                <pic:cNvPicPr/>
                                              </pic:nvPicPr>
                                              <pic:blipFill>
                                                <a:blip r:embed="rId3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837473B0-CC2E-450A-ABE3-18F120FF3D39}">
      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31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43650" cy="9525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F376A53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sz w:val="20"/>
                                    </w:rPr>
                                    <w:t>triangular prism</w:t>
                                  </w:r>
                                </w:p>
                              </w:tc>
                            </w:tr>
                            <w:tr w:rsidR="006E48F3" w14:paraId="7CFF7A8F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68CE207B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 xml:space="preserve">faces </w:t>
                                  </w:r>
                                </w:p>
                                <w:p w14:paraId="46C10FDC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7C03C4">
                                    <w:rPr>
                                      <w:sz w:val="18"/>
                                    </w:rPr>
                                    <w:t>(the flat sides)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778A4A74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0F5734B0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1F8CF0D2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6E48F3" w14:paraId="6E1FFE19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700DAAB8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edges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575B4EE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64EEC9B5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37BD2422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6E48F3" w14:paraId="327DE505" w14:textId="77777777" w:rsidTr="00AB3A72">
                              <w:tc>
                                <w:tcPr>
                                  <w:tcW w:w="1696" w:type="dxa"/>
                                  <w:vAlign w:val="center"/>
                                </w:tcPr>
                                <w:p w14:paraId="5C63E570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 xml:space="preserve">vertices </w:t>
                                  </w:r>
                                </w:p>
                                <w:p w14:paraId="7F65EA4D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BC6A6F">
                                    <w:rPr>
                                      <w:sz w:val="18"/>
                                    </w:rPr>
                                    <w:t>(the points where the edges meet)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14:paraId="03DA8C6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14:paraId="72490BC7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vAlign w:val="center"/>
                                </w:tcPr>
                                <w:p w14:paraId="7755D29E" w14:textId="77777777" w:rsidR="006E48F3" w:rsidRPr="0084061B" w:rsidRDefault="006E48F3" w:rsidP="006E48F3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84061B">
                                    <w:rPr>
                                      <w:b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3FFE9F3C" w14:textId="718CFCF6" w:rsidR="002F5280" w:rsidRPr="006E48F3" w:rsidRDefault="006E48F3" w:rsidP="002F5280">
                            <w:pPr>
                              <w:ind w:right="-237"/>
                              <w:rPr>
                                <w:b/>
                                <w:sz w:val="20"/>
                              </w:rPr>
                            </w:pPr>
                            <w:r w:rsidRPr="002F5280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A846F8" w:rsidRPr="002F5280">
                              <w:rPr>
                                <w:b/>
                                <w:sz w:val="20"/>
                              </w:rPr>
                              <w:t>Volume</w:t>
                            </w:r>
                            <w:r w:rsidR="00A846F8" w:rsidRPr="002F5280">
                              <w:rPr>
                                <w:sz w:val="20"/>
                              </w:rPr>
                              <w:t xml:space="preserve"> = the amount of space a 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3D </w:t>
                            </w:r>
                            <w:r w:rsidR="00A846F8" w:rsidRPr="002F5280">
                              <w:rPr>
                                <w:sz w:val="20"/>
                              </w:rPr>
                              <w:t>shape takes up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, </w:t>
                            </w:r>
                            <w:r w:rsidR="009C28B7">
                              <w:rPr>
                                <w:sz w:val="20"/>
                              </w:rPr>
                              <w:t xml:space="preserve">usually </w:t>
                            </w:r>
                            <w:r w:rsidR="00793B30" w:rsidRPr="002F5280">
                              <w:rPr>
                                <w:sz w:val="20"/>
                              </w:rPr>
                              <w:t>measured in cm</w:t>
                            </w:r>
                            <w:r w:rsidR="00793B30" w:rsidRPr="002F5280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="00793B30" w:rsidRPr="002F5280">
                              <w:rPr>
                                <w:sz w:val="20"/>
                              </w:rPr>
                              <w:t xml:space="preserve"> or m</w:t>
                            </w:r>
                            <w:r w:rsidR="00793B30" w:rsidRPr="002F5280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</w:p>
                          <w:p w14:paraId="150E70E9" w14:textId="64879226" w:rsidR="0084061B" w:rsidRPr="0084061B" w:rsidRDefault="0084061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48D32F" wp14:editId="2E710EA6">
                                  <wp:extent cx="2038348" cy="723900"/>
                                  <wp:effectExtent l="0" t="0" r="635" b="0"/>
                                  <wp:docPr id="197" name="cuboid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" name="cuboid.PNG"/>
                                          <pic:cNvPicPr/>
                                        </pic:nvPicPr>
                                        <pic:blipFill rotWithShape="1"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33"/>
                                              </a:ext>
                                            </a:extLst>
                                          </a:blip>
                                          <a:srcRect l="6343" t="12605" r="37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6775" cy="421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A58E2" id="_x0000_s1043" type="#_x0000_t202" style="position:absolute;margin-left:134.7pt;margin-top:228.9pt;width:185.9pt;height:253.5pt;z-index:251658246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" strokecolor="red" strokeweight="2.2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67"/>
                        <w:gridCol w:w="1545"/>
                        <w:gridCol w:w="1549"/>
                        <w:gridCol w:w="1182"/>
                      </w:tblGrid>
                      <w:tr w:rsidR="006E48F3" w14:paraId="1BF6DECD" w14:textId="77777777" w:rsidTr="00AB3A72">
                        <w:tc>
                          <w:tcPr>
                            <w:tcW w:w="1696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6AAD3915" w14:textId="77777777" w:rsidR="006E48F3" w:rsidRPr="005C1DDD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>3D shapes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1273DA29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22C7C0C4" wp14:editId="643AF1C6">
                                  <wp:extent cx="571500" cy="556719"/>
                                  <wp:effectExtent l="0" t="0" r="0" b="0"/>
                                  <wp:docPr id="193" name="Picture 1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" name="square_pyramid.gif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0707" cy="565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851038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square-based pyramid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68CBE618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445A1936" wp14:editId="4F86161E">
                                  <wp:extent cx="657225" cy="638175"/>
                                  <wp:effectExtent l="0" t="0" r="0" b="9525"/>
                                  <wp:docPr id="194" name="1024px-Euclid_Tetrahedron_4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4" name="1024px-Euclid_Tetrahedron_4.svg.pn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28">
                                                    <a14:imgEffect>
                                                      <a14:saturation sat="400000"/>
                                                    </a14:imgEffect>
                                                    <a14:imgEffect>
                                                      <a14:brightnessContrast contrast="-47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2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8670" cy="7658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4717EF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triangular-based pyramid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4F6E22BC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660B4D25" wp14:editId="5A9B72E2">
                                  <wp:extent cx="590550" cy="666750"/>
                                  <wp:effectExtent l="0" t="0" r="0" b="0"/>
                                  <wp:docPr id="195" name="347px-Triangular_Prism_Perspective_View.svg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" name="347px-Triangular_Prism_Perspective_View.svg.png"/>
                                          <pic:cNvPicPr/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3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3650" cy="952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376A53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84061B">
                              <w:rPr>
                                <w:sz w:val="20"/>
                              </w:rPr>
                              <w:t>triangular prism</w:t>
                            </w:r>
                          </w:p>
                        </w:tc>
                      </w:tr>
                      <w:tr w:rsidR="006E48F3" w14:paraId="7CFF7A8F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68CE207B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 xml:space="preserve">faces </w:t>
                            </w:r>
                          </w:p>
                          <w:p w14:paraId="46C10FDC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7C03C4">
                              <w:rPr>
                                <w:sz w:val="18"/>
                              </w:rPr>
                              <w:t>(the flat sides)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778A4A74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0F5734B0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1F8CF0D2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6E48F3" w14:paraId="6E1FFE19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700DAAB8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edges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575B4EE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64EEC9B5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37BD2422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6E48F3" w14:paraId="327DE505" w14:textId="77777777" w:rsidTr="00AB3A72">
                        <w:tc>
                          <w:tcPr>
                            <w:tcW w:w="1696" w:type="dxa"/>
                            <w:vAlign w:val="center"/>
                          </w:tcPr>
                          <w:p w14:paraId="5C63E570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 xml:space="preserve">vertices </w:t>
                            </w:r>
                          </w:p>
                          <w:p w14:paraId="7F65EA4D" w14:textId="77777777" w:rsidR="006E48F3" w:rsidRPr="0084061B" w:rsidRDefault="006E48F3" w:rsidP="006E48F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BC6A6F">
                              <w:rPr>
                                <w:sz w:val="18"/>
                              </w:rPr>
                              <w:t>(the points where the edges meet)</w:t>
                            </w:r>
                          </w:p>
                        </w:tc>
                        <w:tc>
                          <w:tcPr>
                            <w:tcW w:w="1560" w:type="dxa"/>
                            <w:vAlign w:val="center"/>
                          </w:tcPr>
                          <w:p w14:paraId="03DA8C6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14:paraId="72490BC7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183" w:type="dxa"/>
                            <w:vAlign w:val="center"/>
                          </w:tcPr>
                          <w:p w14:paraId="7755D29E" w14:textId="77777777" w:rsidR="006E48F3" w:rsidRPr="0084061B" w:rsidRDefault="006E48F3" w:rsidP="006E48F3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84061B">
                              <w:rPr>
                                <w:b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3FFE9F3C" w14:textId="718CFCF6" w:rsidR="002F5280" w:rsidRPr="006E48F3" w:rsidRDefault="006E48F3" w:rsidP="002F5280">
                      <w:pPr>
                        <w:ind w:right="-237"/>
                        <w:rPr>
                          <w:b/>
                          <w:sz w:val="20"/>
                        </w:rPr>
                      </w:pPr>
                      <w:r w:rsidRPr="002F5280">
                        <w:rPr>
                          <w:b/>
                          <w:sz w:val="20"/>
                        </w:rPr>
                        <w:t xml:space="preserve"> </w:t>
                      </w:r>
                      <w:r w:rsidR="00A846F8" w:rsidRPr="002F5280">
                        <w:rPr>
                          <w:b/>
                          <w:sz w:val="20"/>
                        </w:rPr>
                        <w:t>Volume</w:t>
                      </w:r>
                      <w:r w:rsidR="00A846F8" w:rsidRPr="002F5280">
                        <w:rPr>
                          <w:sz w:val="20"/>
                        </w:rPr>
                        <w:t xml:space="preserve"> = the amount of space a </w:t>
                      </w:r>
                      <w:r w:rsidR="00793B30" w:rsidRPr="002F5280">
                        <w:rPr>
                          <w:sz w:val="20"/>
                        </w:rPr>
                        <w:t xml:space="preserve">3D </w:t>
                      </w:r>
                      <w:r w:rsidR="00A846F8" w:rsidRPr="002F5280">
                        <w:rPr>
                          <w:sz w:val="20"/>
                        </w:rPr>
                        <w:t>shape takes up</w:t>
                      </w:r>
                      <w:r w:rsidR="00793B30" w:rsidRPr="002F5280">
                        <w:rPr>
                          <w:sz w:val="20"/>
                        </w:rPr>
                        <w:t xml:space="preserve">, </w:t>
                      </w:r>
                      <w:r w:rsidR="009C28B7">
                        <w:rPr>
                          <w:sz w:val="20"/>
                        </w:rPr>
                        <w:t xml:space="preserve">usually </w:t>
                      </w:r>
                      <w:r w:rsidR="00793B30" w:rsidRPr="002F5280">
                        <w:rPr>
                          <w:sz w:val="20"/>
                        </w:rPr>
                        <w:t>measured in cm</w:t>
                      </w:r>
                      <w:r w:rsidR="00793B30" w:rsidRPr="002F5280">
                        <w:rPr>
                          <w:sz w:val="20"/>
                          <w:vertAlign w:val="superscript"/>
                        </w:rPr>
                        <w:t>3</w:t>
                      </w:r>
                      <w:r w:rsidR="00793B30" w:rsidRPr="002F5280">
                        <w:rPr>
                          <w:sz w:val="20"/>
                        </w:rPr>
                        <w:t xml:space="preserve"> or m</w:t>
                      </w:r>
                      <w:r w:rsidR="00793B30" w:rsidRPr="002F5280">
                        <w:rPr>
                          <w:sz w:val="20"/>
                          <w:vertAlign w:val="superscript"/>
                        </w:rPr>
                        <w:t>3</w:t>
                      </w:r>
                    </w:p>
                    <w:p w14:paraId="150E70E9" w14:textId="64879226" w:rsidR="0084061B" w:rsidRPr="0084061B" w:rsidRDefault="0084061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48D32F" wp14:editId="2E710EA6">
                            <wp:extent cx="2038348" cy="723900"/>
                            <wp:effectExtent l="0" t="0" r="635" b="0"/>
                            <wp:docPr id="197" name="cuboid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" name="cuboid.PNG"/>
                                    <pic:cNvPicPr/>
                                  </pic:nvPicPr>
                                  <pic:blipFill rotWithShape="1"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1611="http://schemas.microsoft.com/office/drawing/2016/11/main" r:id="rId33"/>
                                        </a:ext>
                                      </a:extLst>
                                    </a:blip>
                                    <a:srcRect l="6343" t="12605" r="37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86775" cy="4214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43629C7" wp14:editId="31BD4E09">
                <wp:simplePos x="0" y="0"/>
                <wp:positionH relativeFrom="column">
                  <wp:posOffset>8279130</wp:posOffset>
                </wp:positionH>
                <wp:positionV relativeFrom="paragraph">
                  <wp:posOffset>5368290</wp:posOffset>
                </wp:positionV>
                <wp:extent cx="1504950" cy="466725"/>
                <wp:effectExtent l="0" t="0" r="19050" b="28575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5EC922" w14:textId="39C3BEDD" w:rsidR="002F5280" w:rsidRDefault="002F5280">
                            <w:r w:rsidRPr="002F5280">
                              <w:rPr>
                                <w:b/>
                              </w:rPr>
                              <w:t>Volume of a cuboid</w:t>
                            </w:r>
                            <w:r>
                              <w:t xml:space="preserve"> = length x width x height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43629C7" id="Text Box 198" o:spid="_x0000_s1044" type="#_x0000_t202" style="position:absolute;margin-left:651.9pt;margin-top:422.7pt;width:118.5pt;height:36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" fillcolor="white [3201]" strokeweight=".5pt">
                <v:textbox>
                  <w:txbxContent>
                    <w:p w14:paraId="0A5EC922" w14:textId="39C3BEDD" w:rsidR="002F5280" w:rsidRDefault="002F5280">
                      <w:r w:rsidRPr="002F5280">
                        <w:rPr>
                          <w:b/>
                        </w:rPr>
                        <w:t>Volume of a cuboid</w:t>
                      </w:r>
                      <w:r>
                        <w:t xml:space="preserve"> = length x width x height</w:t>
                      </w:r>
                    </w:p>
                  </w:txbxContent>
                </v:textbox>
              </v:shape>
            </w:pict>
          </mc:Fallback>
        </mc:AlternateContent>
      </w:r>
      <w:r w:rsidR="00CF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8F4F7E2" wp14:editId="588742CE">
                <wp:simplePos x="0" y="0"/>
                <wp:positionH relativeFrom="column">
                  <wp:posOffset>2249805</wp:posOffset>
                </wp:positionH>
                <wp:positionV relativeFrom="paragraph">
                  <wp:posOffset>3529965</wp:posOffset>
                </wp:positionV>
                <wp:extent cx="1990725" cy="1866900"/>
                <wp:effectExtent l="19050" t="19050" r="28575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A5B05" w14:textId="44A828BE" w:rsidR="00621634" w:rsidRPr="005C1DDD" w:rsidRDefault="00902056" w:rsidP="0062163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>Angles</w:t>
                            </w:r>
                          </w:p>
                          <w:tbl>
                            <w:tblPr>
                              <w:tblStyle w:val="TableGrid"/>
                              <w:tblW w:w="2830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27"/>
                              <w:gridCol w:w="703"/>
                            </w:tblGrid>
                            <w:tr w:rsidR="00621634" w14:paraId="209179C9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61B2AD73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full turn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EB4FE6E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rFonts w:cstheme="minorHAnsi"/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rFonts w:cstheme="minorHAnsi"/>
                                      <w:sz w:val="20"/>
                                    </w:rPr>
                                    <w:t>360</w:t>
                                  </w:r>
                                  <w:r w:rsidRPr="00A211EC">
                                    <w:rPr>
                                      <w:rFonts w:cstheme="minorHAnsi"/>
                                      <w:color w:val="545454"/>
                                      <w:sz w:val="20"/>
                                      <w:shd w:val="clear" w:color="auto" w:fill="FFFFFF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621634" w14:paraId="675E328C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07F9D3DD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half turn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6416F79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180°</w:t>
                                  </w:r>
                                </w:p>
                              </w:tc>
                            </w:tr>
                            <w:tr w:rsidR="00621634" w14:paraId="2F560925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3C60A8A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right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7F8F1643" w14:textId="77777777" w:rsidR="00621634" w:rsidRPr="00A211EC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A211EC">
                                    <w:rPr>
                                      <w:sz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10C1E9D5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12A98D36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acute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0D9B1003" w14:textId="39C550EC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&lt;</w:t>
                                  </w:r>
                                  <w:r w:rsidR="00BA3BD3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076E120A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7A344054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obtuse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194E04F" w14:textId="0647A42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&gt;</w:t>
                                  </w:r>
                                  <w:r w:rsidR="00BA3BD3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90°</w:t>
                                  </w:r>
                                </w:p>
                              </w:tc>
                            </w:tr>
                            <w:tr w:rsidR="00621634" w14:paraId="53F3A25A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4B6CD38" w14:textId="77777777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reflex 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13EBB10B" w14:textId="29EAA56E" w:rsidR="00621634" w:rsidRPr="00896850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&gt;180</w:t>
                                  </w:r>
                                  <w:r w:rsidRPr="00896850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621634" w14:paraId="50BA933E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294BA131" w14:textId="720276CE" w:rsidR="00621634" w:rsidRDefault="00621634" w:rsidP="00BA3BD3">
                                  <w:pPr>
                                    <w:ind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angles on a straight line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5573A62B" w14:textId="2E456CA6" w:rsidR="00621634" w:rsidRDefault="00621634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180</w:t>
                                  </w:r>
                                  <w:r w:rsidR="00BA3BD3" w:rsidRPr="00BA3BD3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714565" w14:paraId="0FD2329D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3FD1C322" w14:textId="6116C5B4" w:rsidR="00714565" w:rsidRDefault="00714565" w:rsidP="00BA3BD3">
                                  <w:pPr>
                                    <w:ind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angles inside a triangle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6D37C6CA" w14:textId="6E7126C8" w:rsidR="00714565" w:rsidRDefault="00714565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180</w:t>
                                  </w:r>
                                  <w:r w:rsidRPr="00714565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  <w:tr w:rsidR="00714565" w14:paraId="73FEC0EF" w14:textId="77777777" w:rsidTr="00BA3BD3">
                              <w:tc>
                                <w:tcPr>
                                  <w:tcW w:w="2127" w:type="dxa"/>
                                </w:tcPr>
                                <w:p w14:paraId="0667576B" w14:textId="32A92882" w:rsidR="00714565" w:rsidRDefault="00714565" w:rsidP="00714565">
                                  <w:pPr>
                                    <w:ind w:left="-105" w:right="-102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14565">
                                    <w:rPr>
                                      <w:sz w:val="18"/>
                                      <w:szCs w:val="20"/>
                                    </w:rPr>
                                    <w:t>angles inside a quadrilateral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</w:tcPr>
                                <w:p w14:paraId="4591588C" w14:textId="613D8114" w:rsidR="00714565" w:rsidRDefault="00714565" w:rsidP="00621634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360</w:t>
                                  </w:r>
                                  <w:r w:rsidRPr="00714565">
                                    <w:rPr>
                                      <w:sz w:val="20"/>
                                      <w:szCs w:val="20"/>
                                    </w:rPr>
                                    <w:t>°</w:t>
                                  </w:r>
                                </w:p>
                              </w:tc>
                            </w:tr>
                          </w:tbl>
                          <w:p w14:paraId="65065D1F" w14:textId="54472885" w:rsidR="00D42AD6" w:rsidRPr="00D42AD6" w:rsidRDefault="00D42AD6" w:rsidP="00621634">
                            <w:pPr>
                              <w:jc w:val="center"/>
                            </w:pPr>
                          </w:p>
                          <w:p w14:paraId="3D644CFA" w14:textId="162A04C9" w:rsidR="00902056" w:rsidRPr="00902056" w:rsidRDefault="00902056" w:rsidP="00D42AD6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4F7E2" id="_x0000_s1045" type="#_x0000_t202" style="position:absolute;margin-left:177.15pt;margin-top:277.95pt;width:156.75pt;height:147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" strokecolor="#0070c0" strokeweight="2.25pt">
                <v:textbox>
                  <w:txbxContent>
                    <w:p w14:paraId="48EA5B05" w14:textId="44A828BE" w:rsidR="00621634" w:rsidRPr="005C1DDD" w:rsidRDefault="00902056" w:rsidP="00621634">
                      <w:pPr>
                        <w:jc w:val="center"/>
                        <w:rPr>
                          <w:u w:val="single"/>
                        </w:rPr>
                      </w:pPr>
                      <w:r w:rsidRPr="005C1DDD">
                        <w:rPr>
                          <w:b/>
                          <w:u w:val="single"/>
                        </w:rPr>
                        <w:t>Angles</w:t>
                      </w:r>
                    </w:p>
                    <w:tbl>
                      <w:tblPr>
                        <w:tblStyle w:val="TableGrid"/>
                        <w:tblW w:w="2830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127"/>
                        <w:gridCol w:w="703"/>
                      </w:tblGrid>
                      <w:tr w:rsidR="00621634" w14:paraId="209179C9" w14:textId="77777777" w:rsidTr="00BA3BD3">
                        <w:tc>
                          <w:tcPr>
                            <w:tcW w:w="2127" w:type="dxa"/>
                          </w:tcPr>
                          <w:p w14:paraId="61B2AD73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full turn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EB4FE6E" w14:textId="77777777" w:rsidR="00621634" w:rsidRPr="00A211EC" w:rsidRDefault="00621634" w:rsidP="00621634">
                            <w:pPr>
                              <w:jc w:val="center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A211EC">
                              <w:rPr>
                                <w:rFonts w:cstheme="minorHAnsi"/>
                                <w:sz w:val="20"/>
                              </w:rPr>
                              <w:t>360</w:t>
                            </w:r>
                            <w:r w:rsidRPr="00A211EC">
                              <w:rPr>
                                <w:rFonts w:cstheme="minorHAnsi"/>
                                <w:color w:val="545454"/>
                                <w:sz w:val="20"/>
                                <w:shd w:val="clear" w:color="auto" w:fill="FFFFFF"/>
                              </w:rPr>
                              <w:t>°</w:t>
                            </w:r>
                          </w:p>
                        </w:tc>
                      </w:tr>
                      <w:tr w:rsidR="00621634" w14:paraId="675E328C" w14:textId="77777777" w:rsidTr="00BA3BD3">
                        <w:tc>
                          <w:tcPr>
                            <w:tcW w:w="2127" w:type="dxa"/>
                          </w:tcPr>
                          <w:p w14:paraId="07F9D3DD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half turn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6416F79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180°</w:t>
                            </w:r>
                          </w:p>
                        </w:tc>
                      </w:tr>
                      <w:tr w:rsidR="00621634" w14:paraId="2F560925" w14:textId="77777777" w:rsidTr="00BA3BD3">
                        <w:tc>
                          <w:tcPr>
                            <w:tcW w:w="2127" w:type="dxa"/>
                          </w:tcPr>
                          <w:p w14:paraId="23C60A8A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right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7F8F1643" w14:textId="77777777" w:rsidR="00621634" w:rsidRPr="00A211EC" w:rsidRDefault="00621634" w:rsidP="0062163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A211EC">
                              <w:rPr>
                                <w:sz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10C1E9D5" w14:textId="77777777" w:rsidTr="00BA3BD3">
                        <w:tc>
                          <w:tcPr>
                            <w:tcW w:w="2127" w:type="dxa"/>
                          </w:tcPr>
                          <w:p w14:paraId="12A98D36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acute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0D9B1003" w14:textId="39C550EC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&lt;</w:t>
                            </w:r>
                            <w:r w:rsidR="00BA3BD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076E120A" w14:textId="77777777" w:rsidTr="00BA3BD3">
                        <w:tc>
                          <w:tcPr>
                            <w:tcW w:w="2127" w:type="dxa"/>
                          </w:tcPr>
                          <w:p w14:paraId="7A344054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obtuse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194E04F" w14:textId="0647A42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96850">
                              <w:rPr>
                                <w:sz w:val="20"/>
                                <w:szCs w:val="20"/>
                              </w:rPr>
                              <w:t>&gt;</w:t>
                            </w:r>
                            <w:r w:rsidR="00BA3BD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90°</w:t>
                            </w:r>
                          </w:p>
                        </w:tc>
                      </w:tr>
                      <w:tr w:rsidR="00621634" w14:paraId="53F3A25A" w14:textId="77777777" w:rsidTr="00BA3BD3">
                        <w:tc>
                          <w:tcPr>
                            <w:tcW w:w="2127" w:type="dxa"/>
                          </w:tcPr>
                          <w:p w14:paraId="24B6CD38" w14:textId="77777777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reflex 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13EBB10B" w14:textId="29EAA56E" w:rsidR="00621634" w:rsidRPr="00896850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&gt;180</w:t>
                            </w:r>
                            <w:r w:rsidRPr="00896850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621634" w14:paraId="50BA933E" w14:textId="77777777" w:rsidTr="00BA3BD3">
                        <w:tc>
                          <w:tcPr>
                            <w:tcW w:w="2127" w:type="dxa"/>
                          </w:tcPr>
                          <w:p w14:paraId="294BA131" w14:textId="720276CE" w:rsidR="00621634" w:rsidRDefault="00621634" w:rsidP="00BA3BD3">
                            <w:pPr>
                              <w:ind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angles on a straight line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5573A62B" w14:textId="2E456CA6" w:rsidR="00621634" w:rsidRDefault="00621634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180</w:t>
                            </w:r>
                            <w:r w:rsidR="00BA3BD3" w:rsidRPr="00BA3BD3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714565" w14:paraId="0FD2329D" w14:textId="77777777" w:rsidTr="00BA3BD3">
                        <w:tc>
                          <w:tcPr>
                            <w:tcW w:w="2127" w:type="dxa"/>
                          </w:tcPr>
                          <w:p w14:paraId="3FD1C322" w14:textId="6116C5B4" w:rsidR="00714565" w:rsidRDefault="00714565" w:rsidP="00BA3BD3">
                            <w:pPr>
                              <w:ind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angles inside a triangle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6D37C6CA" w14:textId="6E7126C8" w:rsidR="00714565" w:rsidRDefault="00714565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180</w:t>
                            </w:r>
                            <w:r w:rsidRPr="00714565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  <w:tr w:rsidR="00714565" w14:paraId="73FEC0EF" w14:textId="77777777" w:rsidTr="00BA3BD3">
                        <w:tc>
                          <w:tcPr>
                            <w:tcW w:w="2127" w:type="dxa"/>
                          </w:tcPr>
                          <w:p w14:paraId="0667576B" w14:textId="32A92882" w:rsidR="00714565" w:rsidRDefault="00714565" w:rsidP="00714565">
                            <w:pPr>
                              <w:ind w:left="-105" w:right="-10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14565">
                              <w:rPr>
                                <w:sz w:val="18"/>
                                <w:szCs w:val="20"/>
                              </w:rPr>
                              <w:t>angles inside a quadrilateral</w:t>
                            </w:r>
                          </w:p>
                        </w:tc>
                        <w:tc>
                          <w:tcPr>
                            <w:tcW w:w="703" w:type="dxa"/>
                          </w:tcPr>
                          <w:p w14:paraId="4591588C" w14:textId="613D8114" w:rsidR="00714565" w:rsidRDefault="00714565" w:rsidP="0062163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360</w:t>
                            </w:r>
                            <w:r w:rsidRPr="00714565">
                              <w:rPr>
                                <w:sz w:val="20"/>
                                <w:szCs w:val="20"/>
                              </w:rPr>
                              <w:t>°</w:t>
                            </w:r>
                          </w:p>
                        </w:tc>
                      </w:tr>
                    </w:tbl>
                    <w:p w14:paraId="65065D1F" w14:textId="54472885" w:rsidR="00D42AD6" w:rsidRPr="00D42AD6" w:rsidRDefault="00D42AD6" w:rsidP="00621634">
                      <w:pPr>
                        <w:jc w:val="center"/>
                      </w:pPr>
                    </w:p>
                    <w:p w14:paraId="3D644CFA" w14:textId="162A04C9" w:rsidR="00902056" w:rsidRPr="00902056" w:rsidRDefault="00902056" w:rsidP="00D42AD6">
                      <w:pPr>
                        <w:jc w:val="center"/>
                      </w:pPr>
                      <w:r>
                        <w:rPr>
                          <w:b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32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CA6E209" wp14:editId="34E7F4F1">
                <wp:simplePos x="0" y="0"/>
                <wp:positionH relativeFrom="column">
                  <wp:posOffset>20955</wp:posOffset>
                </wp:positionH>
                <wp:positionV relativeFrom="paragraph">
                  <wp:posOffset>3529965</wp:posOffset>
                </wp:positionV>
                <wp:extent cx="2152650" cy="183832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41D34" w14:textId="437FC9C3" w:rsidR="004B029C" w:rsidRPr="005C1DDD" w:rsidRDefault="000C395F" w:rsidP="00BA3BD3">
                            <w:pPr>
                              <w:ind w:left="-142" w:right="-222" w:firstLine="142"/>
                              <w:rPr>
                                <w:b/>
                                <w:u w:val="single"/>
                              </w:rPr>
                            </w:pPr>
                            <w:r w:rsidRPr="005C1DDD">
                              <w:rPr>
                                <w:b/>
                                <w:u w:val="single"/>
                              </w:rPr>
                              <w:t xml:space="preserve">Fractions, decimals </w:t>
                            </w:r>
                            <w:r w:rsidR="00CF32F6" w:rsidRPr="005C1DDD">
                              <w:rPr>
                                <w:b/>
                                <w:u w:val="single"/>
                              </w:rPr>
                              <w:t>&amp;</w:t>
                            </w:r>
                            <w:r w:rsidRPr="005C1DDD">
                              <w:rPr>
                                <w:b/>
                                <w:u w:val="single"/>
                              </w:rPr>
                              <w:t xml:space="preserve"> percentages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585"/>
                              <w:gridCol w:w="686"/>
                              <w:gridCol w:w="708"/>
                              <w:gridCol w:w="851"/>
                            </w:tblGrid>
                            <w:tr w:rsidR="004B029C" w14:paraId="5AD90CDA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08B4F3B3" w14:textId="2C5A9BCA" w:rsidR="004B029C" w:rsidRPr="004B029C" w:rsidRDefault="004B029C"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t>/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0F5E15C" w14:textId="4FE16F94" w:rsidR="004B029C" w:rsidRPr="004B029C" w:rsidRDefault="004B029C">
                                  <w:r>
                                    <w:t>0.01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3D35D44" w14:textId="24532188" w:rsidR="004B029C" w:rsidRPr="004B029C" w:rsidRDefault="004B029C">
                                  <w:r>
                                    <w:t>1%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EADC130" w14:textId="57909E8D" w:rsidR="004B029C" w:rsidRPr="004B029C" w:rsidRDefault="004B029C">
                                  <w:r w:rsidRPr="004B029C">
                                    <w:t>÷</w:t>
                                  </w:r>
                                  <w:r>
                                    <w:t xml:space="preserve"> 100</w:t>
                                  </w:r>
                                </w:p>
                              </w:tc>
                            </w:tr>
                            <w:tr w:rsidR="004B029C" w14:paraId="5708BAFA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53CEECCC" w14:textId="5BC1FA6D" w:rsidR="004B029C" w:rsidRPr="004F4DE1" w:rsidRDefault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45F33A3" w14:textId="402123F4" w:rsidR="004B029C" w:rsidRPr="004B029C" w:rsidRDefault="007A0758">
                                  <w:r>
                                    <w:t>0.05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34CD2C7" w14:textId="5FA01EA6" w:rsidR="004B029C" w:rsidRPr="004B029C" w:rsidRDefault="007A0758">
                                  <w:r>
                                    <w:t>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053ED89D" w14:textId="7A7151A7" w:rsidR="004B029C" w:rsidRPr="004B029C" w:rsidRDefault="0055484E">
                                  <w:r w:rsidRPr="0055484E">
                                    <w:t>÷</w:t>
                                  </w:r>
                                  <w:r>
                                    <w:t xml:space="preserve"> 20</w:t>
                                  </w:r>
                                </w:p>
                              </w:tc>
                            </w:tr>
                            <w:tr w:rsidR="007A0758" w14:paraId="60AF0BB6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04F9EEA7" w14:textId="1037DB5F" w:rsidR="007A0758" w:rsidRPr="004F4DE1" w:rsidRDefault="007A0758" w:rsidP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 w:rsidR="004F4DE1"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3452A61" w14:textId="6D02D3F4" w:rsidR="007A0758" w:rsidRPr="004B029C" w:rsidRDefault="007A0758" w:rsidP="007A0758">
                                  <w:r>
                                    <w:t>0.1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F777713" w14:textId="33AB945A" w:rsidR="007A0758" w:rsidRPr="004B029C" w:rsidRDefault="007A0758" w:rsidP="007A0758">
                                  <w:r>
                                    <w:t>10%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751FD158" w14:textId="1AFD2E8C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10</w:t>
                                  </w:r>
                                </w:p>
                              </w:tc>
                            </w:tr>
                            <w:tr w:rsidR="007A0758" w14:paraId="20FD1047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366130F1" w14:textId="49E78B33" w:rsidR="007A0758" w:rsidRPr="004F4DE1" w:rsidRDefault="007A0758" w:rsidP="007A0758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vertAlign w:val="superscript"/>
                                    </w:rPr>
                                    <w:t>1</w:t>
                                  </w:r>
                                  <w:r w:rsidR="004F4DE1">
                                    <w:t>/</w:t>
                                  </w:r>
                                  <w:r w:rsidR="004F4DE1">
                                    <w:rPr>
                                      <w:vertAlign w:val="subscript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99F4FA3" w14:textId="0D7E18E9" w:rsidR="007A0758" w:rsidRPr="004B029C" w:rsidRDefault="007A0758" w:rsidP="007A0758">
                                  <w:r>
                                    <w:t>0.2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FBF01FE" w14:textId="58671B6F" w:rsidR="007A0758" w:rsidRPr="004B029C" w:rsidRDefault="007A0758" w:rsidP="007A0758">
                                  <w:r>
                                    <w:t>20%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DBC6F0C" w14:textId="3C6A7505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5</w:t>
                                  </w:r>
                                </w:p>
                              </w:tc>
                            </w:tr>
                            <w:tr w:rsidR="007A0758" w14:paraId="1D429C68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2766435E" w14:textId="3B74437E" w:rsidR="007A0758" w:rsidRPr="004F4DE1" w:rsidRDefault="004F4DE1" w:rsidP="007A0758">
                                  <w:r w:rsidRPr="004F4DE1">
                                    <w:t>¼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933433E" w14:textId="18CA2235" w:rsidR="007A0758" w:rsidRPr="004B029C" w:rsidRDefault="007A0758" w:rsidP="007A0758">
                                  <w:r>
                                    <w:t>0.25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5EA7700C" w14:textId="069449E5" w:rsidR="007A0758" w:rsidRPr="004B029C" w:rsidRDefault="007A0758" w:rsidP="007A0758">
                                  <w:r>
                                    <w:t>25%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88263FC" w14:textId="64F736A7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4</w:t>
                                  </w:r>
                                </w:p>
                              </w:tc>
                            </w:tr>
                            <w:tr w:rsidR="007A0758" w14:paraId="19FFFFA6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1F76FDCD" w14:textId="36287BEC" w:rsidR="007A0758" w:rsidRPr="004F4DE1" w:rsidRDefault="004F4DE1" w:rsidP="007A0758">
                                  <w:r>
                                    <w:t xml:space="preserve">½ 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2F367E8" w14:textId="62CDA145" w:rsidR="007A0758" w:rsidRPr="004B029C" w:rsidRDefault="007A0758" w:rsidP="007A0758">
                                  <w:r>
                                    <w:t>0.5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3EE5FF3B" w14:textId="01E37E22" w:rsidR="007A0758" w:rsidRPr="004B029C" w:rsidRDefault="007A0758" w:rsidP="007A0758">
                                  <w: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187D4D02" w14:textId="2DC3CFA2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2</w:t>
                                  </w:r>
                                </w:p>
                              </w:tc>
                            </w:tr>
                            <w:tr w:rsidR="007A0758" w14:paraId="395A9071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12133551" w14:textId="0EDC07BD" w:rsidR="007A0758" w:rsidRPr="004F4DE1" w:rsidRDefault="004F4DE1" w:rsidP="007A0758">
                                  <w:r>
                                    <w:t xml:space="preserve">¾ 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5F12B9D" w14:textId="5F2C0AB3" w:rsidR="007A0758" w:rsidRPr="004B029C" w:rsidRDefault="007A0758" w:rsidP="007A0758">
                                  <w:r>
                                    <w:t>0.75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022C895" w14:textId="0F6A8AB6" w:rsidR="007A0758" w:rsidRDefault="007A0758" w:rsidP="007A0758">
                                  <w:r>
                                    <w:t>75%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175A57E" w14:textId="0E28FF1E" w:rsidR="007A0758" w:rsidRPr="004B029C" w:rsidRDefault="0055484E" w:rsidP="007A0758">
                                  <w:r w:rsidRPr="0055484E">
                                    <w:t>÷</w:t>
                                  </w:r>
                                  <w:r w:rsidR="0097357E">
                                    <w:t xml:space="preserve"> </w:t>
                                  </w:r>
                                  <w:r>
                                    <w:t>4, x3</w:t>
                                  </w:r>
                                </w:p>
                              </w:tc>
                            </w:tr>
                            <w:tr w:rsidR="007A0758" w14:paraId="3377BF79" w14:textId="77777777" w:rsidTr="004F77BE">
                              <w:trPr>
                                <w:jc w:val="center"/>
                              </w:trPr>
                              <w:tc>
                                <w:tcPr>
                                  <w:tcW w:w="585" w:type="dxa"/>
                                </w:tcPr>
                                <w:p w14:paraId="4AB82720" w14:textId="51A7EB77" w:rsidR="007A0758" w:rsidRPr="004B029C" w:rsidRDefault="007A0758" w:rsidP="007A0758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5C1D9E8" w14:textId="7C86924F" w:rsidR="007A0758" w:rsidRPr="004B029C" w:rsidRDefault="007A0758" w:rsidP="007A0758"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8D1669B" w14:textId="05582FFB" w:rsidR="007A0758" w:rsidRDefault="007A0758" w:rsidP="007A0758">
                                  <w: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45A3388" w14:textId="7F782A7B" w:rsidR="007A0758" w:rsidRPr="004B029C" w:rsidRDefault="0055484E" w:rsidP="007A0758">
                                  <w:r w:rsidRPr="0055484E">
                                    <w:t>÷</w:t>
                                  </w:r>
                                  <w:r>
                                    <w:t xml:space="preserve"> 1</w:t>
                                  </w:r>
                                </w:p>
                              </w:tc>
                            </w:tr>
                          </w:tbl>
                          <w:p w14:paraId="44FB9E11" w14:textId="7E7162B1" w:rsidR="000C395F" w:rsidRPr="000C395F" w:rsidRDefault="000C395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6E209" id="_x0000_s1046" type="#_x0000_t202" style="position:absolute;margin-left:1.65pt;margin-top:277.95pt;width:169.5pt;height:144.7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" strokecolor="yellow" strokeweight="2.25pt">
                <v:textbox>
                  <w:txbxContent>
                    <w:p w14:paraId="5EE41D34" w14:textId="437FC9C3" w:rsidR="004B029C" w:rsidRPr="005C1DDD" w:rsidRDefault="000C395F" w:rsidP="00BA3BD3">
                      <w:pPr>
                        <w:ind w:left="-142" w:right="-222" w:firstLine="142"/>
                        <w:rPr>
                          <w:b/>
                          <w:u w:val="single"/>
                        </w:rPr>
                      </w:pPr>
                      <w:r w:rsidRPr="005C1DDD">
                        <w:rPr>
                          <w:b/>
                          <w:u w:val="single"/>
                        </w:rPr>
                        <w:t xml:space="preserve">Fractions, decimals </w:t>
                      </w:r>
                      <w:r w:rsidR="00CF32F6" w:rsidRPr="005C1DDD">
                        <w:rPr>
                          <w:b/>
                          <w:u w:val="single"/>
                        </w:rPr>
                        <w:t>&amp;</w:t>
                      </w:r>
                      <w:r w:rsidRPr="005C1DDD">
                        <w:rPr>
                          <w:b/>
                          <w:u w:val="single"/>
                        </w:rPr>
                        <w:t xml:space="preserve"> percentages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585"/>
                        <w:gridCol w:w="686"/>
                        <w:gridCol w:w="708"/>
                        <w:gridCol w:w="851"/>
                      </w:tblGrid>
                      <w:tr w:rsidR="004B029C" w14:paraId="5AD90CDA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08B4F3B3" w14:textId="2C5A9BCA" w:rsidR="004B029C" w:rsidRPr="004B029C" w:rsidRDefault="004B029C"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/</w:t>
                            </w:r>
                            <w:r>
                              <w:rPr>
                                <w:vertAlign w:val="subscript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20F5E15C" w14:textId="4FE16F94" w:rsidR="004B029C" w:rsidRPr="004B029C" w:rsidRDefault="004B029C">
                            <w:r>
                              <w:t>0.01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3D35D44" w14:textId="24532188" w:rsidR="004B029C" w:rsidRPr="004B029C" w:rsidRDefault="004B029C">
                            <w:r>
                              <w:t>1%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EADC130" w14:textId="57909E8D" w:rsidR="004B029C" w:rsidRPr="004B029C" w:rsidRDefault="004B029C">
                            <w:r w:rsidRPr="004B029C">
                              <w:t>÷</w:t>
                            </w:r>
                            <w:r>
                              <w:t xml:space="preserve"> 100</w:t>
                            </w:r>
                          </w:p>
                        </w:tc>
                      </w:tr>
                      <w:tr w:rsidR="004B029C" w14:paraId="5708BAFA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53CEECCC" w14:textId="5BC1FA6D" w:rsidR="004B029C" w:rsidRPr="004F4DE1" w:rsidRDefault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445F33A3" w14:textId="402123F4" w:rsidR="004B029C" w:rsidRPr="004B029C" w:rsidRDefault="007A0758">
                            <w:r>
                              <w:t>0.05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34CD2C7" w14:textId="5FA01EA6" w:rsidR="004B029C" w:rsidRPr="004B029C" w:rsidRDefault="007A0758">
                            <w:r>
                              <w:t>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053ED89D" w14:textId="7A7151A7" w:rsidR="004B029C" w:rsidRPr="004B029C" w:rsidRDefault="0055484E">
                            <w:r w:rsidRPr="0055484E">
                              <w:t>÷</w:t>
                            </w:r>
                            <w:r>
                              <w:t xml:space="preserve"> 20</w:t>
                            </w:r>
                          </w:p>
                        </w:tc>
                      </w:tr>
                      <w:tr w:rsidR="007A0758" w14:paraId="60AF0BB6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04F9EEA7" w14:textId="1037DB5F" w:rsidR="007A0758" w:rsidRPr="004F4DE1" w:rsidRDefault="007A0758" w:rsidP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 w:rsidR="004F4DE1"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03452A61" w14:textId="6D02D3F4" w:rsidR="007A0758" w:rsidRPr="004B029C" w:rsidRDefault="007A0758" w:rsidP="007A0758">
                            <w:r>
                              <w:t>0.1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0F777713" w14:textId="33AB945A" w:rsidR="007A0758" w:rsidRPr="004B029C" w:rsidRDefault="007A0758" w:rsidP="007A0758">
                            <w:r>
                              <w:t>10%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751FD158" w14:textId="1AFD2E8C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10</w:t>
                            </w:r>
                          </w:p>
                        </w:tc>
                      </w:tr>
                      <w:tr w:rsidR="007A0758" w14:paraId="20FD1047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366130F1" w14:textId="49E78B33" w:rsidR="007A0758" w:rsidRPr="004F4DE1" w:rsidRDefault="007A0758" w:rsidP="007A0758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1</w:t>
                            </w:r>
                            <w:r w:rsidR="004F4DE1">
                              <w:t>/</w:t>
                            </w:r>
                            <w:r w:rsidR="004F4DE1">
                              <w:rPr>
                                <w:vertAlign w:val="subscript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499F4FA3" w14:textId="0D7E18E9" w:rsidR="007A0758" w:rsidRPr="004B029C" w:rsidRDefault="007A0758" w:rsidP="007A0758">
                            <w:r>
                              <w:t>0.2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7FBF01FE" w14:textId="58671B6F" w:rsidR="007A0758" w:rsidRPr="004B029C" w:rsidRDefault="007A0758" w:rsidP="007A0758">
                            <w:r>
                              <w:t>20%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DBC6F0C" w14:textId="3C6A7505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5</w:t>
                            </w:r>
                          </w:p>
                        </w:tc>
                      </w:tr>
                      <w:tr w:rsidR="007A0758" w14:paraId="1D429C68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2766435E" w14:textId="3B74437E" w:rsidR="007A0758" w:rsidRPr="004F4DE1" w:rsidRDefault="004F4DE1" w:rsidP="007A0758">
                            <w:r w:rsidRPr="004F4DE1">
                              <w:t>¼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1933433E" w14:textId="18CA2235" w:rsidR="007A0758" w:rsidRPr="004B029C" w:rsidRDefault="007A0758" w:rsidP="007A0758">
                            <w:r>
                              <w:t>0.25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5EA7700C" w14:textId="069449E5" w:rsidR="007A0758" w:rsidRPr="004B029C" w:rsidRDefault="007A0758" w:rsidP="007A0758">
                            <w:r>
                              <w:t>25%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88263FC" w14:textId="64F736A7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4</w:t>
                            </w:r>
                          </w:p>
                        </w:tc>
                      </w:tr>
                      <w:tr w:rsidR="007A0758" w14:paraId="19FFFFA6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1F76FDCD" w14:textId="36287BEC" w:rsidR="007A0758" w:rsidRPr="004F4DE1" w:rsidRDefault="004F4DE1" w:rsidP="007A0758">
                            <w:r>
                              <w:t xml:space="preserve">½ 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32F367E8" w14:textId="62CDA145" w:rsidR="007A0758" w:rsidRPr="004B029C" w:rsidRDefault="007A0758" w:rsidP="007A0758">
                            <w:r>
                              <w:t>0.5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3EE5FF3B" w14:textId="01E37E22" w:rsidR="007A0758" w:rsidRPr="004B029C" w:rsidRDefault="007A0758" w:rsidP="007A0758">
                            <w:r>
                              <w:t>50%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187D4D02" w14:textId="2DC3CFA2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2</w:t>
                            </w:r>
                          </w:p>
                        </w:tc>
                      </w:tr>
                      <w:tr w:rsidR="007A0758" w14:paraId="395A9071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12133551" w14:textId="0EDC07BD" w:rsidR="007A0758" w:rsidRPr="004F4DE1" w:rsidRDefault="004F4DE1" w:rsidP="007A0758">
                            <w:r>
                              <w:t xml:space="preserve">¾ 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05F12B9D" w14:textId="5F2C0AB3" w:rsidR="007A0758" w:rsidRPr="004B029C" w:rsidRDefault="007A0758" w:rsidP="007A0758">
                            <w:r>
                              <w:t>0.75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1022C895" w14:textId="0F6A8AB6" w:rsidR="007A0758" w:rsidRDefault="007A0758" w:rsidP="007A0758">
                            <w:r>
                              <w:t>75%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175A57E" w14:textId="0E28FF1E" w:rsidR="007A0758" w:rsidRPr="004B029C" w:rsidRDefault="0055484E" w:rsidP="007A0758">
                            <w:r w:rsidRPr="0055484E">
                              <w:t>÷</w:t>
                            </w:r>
                            <w:r w:rsidR="0097357E">
                              <w:t xml:space="preserve"> </w:t>
                            </w:r>
                            <w:r>
                              <w:t>4, x3</w:t>
                            </w:r>
                          </w:p>
                        </w:tc>
                      </w:tr>
                      <w:tr w:rsidR="007A0758" w14:paraId="3377BF79" w14:textId="77777777" w:rsidTr="004F77BE">
                        <w:trPr>
                          <w:jc w:val="center"/>
                        </w:trPr>
                        <w:tc>
                          <w:tcPr>
                            <w:tcW w:w="585" w:type="dxa"/>
                          </w:tcPr>
                          <w:p w14:paraId="4AB82720" w14:textId="51A7EB77" w:rsidR="007A0758" w:rsidRPr="004B029C" w:rsidRDefault="007A0758" w:rsidP="007A0758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15C1D9E8" w14:textId="7C86924F" w:rsidR="007A0758" w:rsidRPr="004B029C" w:rsidRDefault="007A0758" w:rsidP="007A0758"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48D1669B" w14:textId="05582FFB" w:rsidR="007A0758" w:rsidRDefault="007A0758" w:rsidP="007A0758">
                            <w:r>
                              <w:t>100%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45A3388" w14:textId="7F782A7B" w:rsidR="007A0758" w:rsidRPr="004B029C" w:rsidRDefault="0055484E" w:rsidP="007A0758">
                            <w:r w:rsidRPr="0055484E">
                              <w:t>÷</w:t>
                            </w:r>
                            <w:r>
                              <w:t xml:space="preserve"> 1</w:t>
                            </w:r>
                          </w:p>
                        </w:tc>
                      </w:tr>
                    </w:tbl>
                    <w:p w14:paraId="44FB9E11" w14:textId="7E7162B1" w:rsidR="000C395F" w:rsidRPr="000C395F" w:rsidRDefault="000C395F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22E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9C640BD" wp14:editId="2726A8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60930" cy="2857500"/>
                <wp:effectExtent l="19050" t="1905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5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8CFBF" w14:textId="5FD54C99" w:rsidR="002A4405" w:rsidRPr="00DB70EA" w:rsidRDefault="002A4405" w:rsidP="00FB685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Measurement conversions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2"/>
                              <w:gridCol w:w="1437"/>
                              <w:gridCol w:w="419"/>
                              <w:gridCol w:w="1271"/>
                              <w:gridCol w:w="1589"/>
                            </w:tblGrid>
                            <w:tr w:rsidR="0026432F" w14:paraId="3A24F607" w14:textId="63198A3E" w:rsidTr="00836D02">
                              <w:tc>
                                <w:tcPr>
                                  <w:tcW w:w="1222" w:type="dxa"/>
                                </w:tcPr>
                                <w:p w14:paraId="584B8703" w14:textId="5624180D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b/>
                                      <w:sz w:val="20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4876B1C" w14:textId="261911AD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b/>
                                      <w:sz w:val="20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C00B5A" w14:textId="77777777" w:rsidR="0026432F" w:rsidRPr="006A168E" w:rsidRDefault="0026432F">
                                  <w:pPr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697A707F" w14:textId="2FCDFB6B" w:rsidR="0026432F" w:rsidRPr="00252865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252865">
                                    <w:rPr>
                                      <w:b/>
                                      <w:sz w:val="20"/>
                                    </w:rPr>
                                    <w:t>cent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>imetre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5D964C8" w14:textId="2EA63D11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>mm</w:t>
                                  </w:r>
                                </w:p>
                              </w:tc>
                            </w:tr>
                            <w:tr w:rsidR="0026432F" w14:paraId="0CCB3878" w14:textId="281275BE" w:rsidTr="00836D02">
                              <w:tc>
                                <w:tcPr>
                                  <w:tcW w:w="1222" w:type="dxa"/>
                                </w:tcPr>
                                <w:p w14:paraId="36FF30C0" w14:textId="43B1219C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January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76FE1727" w14:textId="74E23B1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42B109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6D2741F1" w14:textId="3F57FCCA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73BBB6F" w14:textId="2F50994E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100cm</w:t>
                                  </w:r>
                                </w:p>
                              </w:tc>
                            </w:tr>
                            <w:tr w:rsidR="0026432F" w14:paraId="70202C48" w14:textId="5FD5E4E3" w:rsidTr="00836D02">
                              <w:tc>
                                <w:tcPr>
                                  <w:tcW w:w="1222" w:type="dxa"/>
                                </w:tcPr>
                                <w:p w14:paraId="6B420C76" w14:textId="064E612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February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5FE505E6" w14:textId="7C5A4EA0" w:rsidR="0026432F" w:rsidRPr="006A168E" w:rsidRDefault="0026432F" w:rsidP="00A376B0">
                                  <w:pPr>
                                    <w:ind w:right="-114"/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28</w:t>
                                  </w:r>
                                  <w:r w:rsidRPr="006A168E">
                                    <w:rPr>
                                      <w:sz w:val="16"/>
                                    </w:rPr>
                                    <w:t xml:space="preserve"> (29 in leap year)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4531D8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A906F9D" w14:textId="17B456C8" w:rsidR="0026432F" w:rsidRPr="00252865" w:rsidRDefault="0025286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kilo</w:t>
                                  </w:r>
                                  <w:r>
                                    <w:rPr>
                                      <w:sz w:val="20"/>
                                    </w:rPr>
                                    <w:t>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2BBACEB4" w14:textId="2CE69C44" w:rsidR="0026432F" w:rsidRPr="00532CBD" w:rsidRDefault="00532CBD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1,000</w:t>
                                  </w:r>
                                  <w:r w:rsidR="00252865">
                                    <w:rPr>
                                      <w:sz w:val="20"/>
                                    </w:rPr>
                                    <w:t xml:space="preserve"> m</w:t>
                                  </w:r>
                                </w:p>
                              </w:tc>
                            </w:tr>
                            <w:tr w:rsidR="0026432F" w14:paraId="6A4AEA14" w14:textId="0C6463FA" w:rsidTr="00836D02">
                              <w:tc>
                                <w:tcPr>
                                  <w:tcW w:w="1222" w:type="dxa"/>
                                </w:tcPr>
                                <w:p w14:paraId="1D4FBD4B" w14:textId="507E8013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March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171DB8E5" w14:textId="4586F2AC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A904939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1828A5C7" w14:textId="40A682EF" w:rsidR="0026432F" w:rsidRPr="00252865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25C1B3B" w14:textId="6B79F485" w:rsidR="0026432F" w:rsidRPr="00532CBD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6432F" w14:paraId="1956373D" w14:textId="527BF8AA" w:rsidTr="00836D02">
                              <w:tc>
                                <w:tcPr>
                                  <w:tcW w:w="1222" w:type="dxa"/>
                                </w:tcPr>
                                <w:p w14:paraId="5702E6A4" w14:textId="58998BC9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April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25571891" w14:textId="53F6033B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2B3013C" w14:textId="77777777" w:rsidR="0026432F" w:rsidRPr="006A168E" w:rsidRDefault="0026432F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5E34358A" w14:textId="73CC05CA" w:rsidR="0026432F" w:rsidRPr="00532CBD" w:rsidRDefault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mile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78FF6526" w14:textId="18F378AA" w:rsidR="0026432F" w:rsidRPr="00A376B0" w:rsidRDefault="003E1E04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1.6 km</w:t>
                                  </w:r>
                                </w:p>
                              </w:tc>
                            </w:tr>
                            <w:tr w:rsidR="00A04072" w14:paraId="58C6E097" w14:textId="7EB1EC39" w:rsidTr="00836D02">
                              <w:tc>
                                <w:tcPr>
                                  <w:tcW w:w="1222" w:type="dxa"/>
                                </w:tcPr>
                                <w:p w14:paraId="1B91DA5B" w14:textId="30E6C8FF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45729B91" w14:textId="778E1A32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F3F3175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4E2C8731" w14:textId="695B2A6B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kilometre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0AC03BC0" w14:textId="017932C5" w:rsidR="00A04072" w:rsidRPr="00532CBD" w:rsidRDefault="005E409E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0.625 (</w:t>
                                  </w:r>
                                  <w:r w:rsidRPr="005E409E">
                                    <w:rPr>
                                      <w:sz w:val="20"/>
                                      <w:vertAlign w:val="superscript"/>
                                    </w:rPr>
                                    <w:t>5</w:t>
                                  </w:r>
                                  <w:r>
                                    <w:rPr>
                                      <w:sz w:val="20"/>
                                    </w:rPr>
                                    <w:t>/</w:t>
                                  </w:r>
                                  <w:r w:rsidRPr="005E409E">
                                    <w:rPr>
                                      <w:sz w:val="20"/>
                                      <w:vertAlign w:val="subscript"/>
                                    </w:rPr>
                                    <w:t>8</w:t>
                                  </w:r>
                                  <w:r>
                                    <w:rPr>
                                      <w:sz w:val="20"/>
                                    </w:rPr>
                                    <w:t>) mile</w:t>
                                  </w:r>
                                </w:p>
                              </w:tc>
                            </w:tr>
                            <w:tr w:rsidR="00A04072" w14:paraId="28FA9546" w14:textId="1281CBB9" w:rsidTr="00836D02">
                              <w:tc>
                                <w:tcPr>
                                  <w:tcW w:w="1222" w:type="dxa"/>
                                </w:tcPr>
                                <w:p w14:paraId="60A2F5AB" w14:textId="57E6CE76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June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6B781C7" w14:textId="74309081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60B951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3658526" w14:textId="441C150F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18713859" w14:textId="4C0F5610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04072" w14:paraId="13853A1E" w14:textId="3C5A3E77" w:rsidTr="00836D02">
                              <w:tc>
                                <w:tcPr>
                                  <w:tcW w:w="1222" w:type="dxa"/>
                                </w:tcPr>
                                <w:p w14:paraId="303D5A13" w14:textId="1CFF9A56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July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3CB554DB" w14:textId="278F9425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553B51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02F235F1" w14:textId="2260A7B3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kilo</w:t>
                                  </w:r>
                                  <w:r>
                                    <w:rPr>
                                      <w:sz w:val="20"/>
                                    </w:rPr>
                                    <w:t>gram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6D1B361E" w14:textId="710E4B0D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1,000 grams</w:t>
                                  </w:r>
                                </w:p>
                              </w:tc>
                            </w:tr>
                            <w:tr w:rsidR="00A04072" w14:paraId="6D3E724D" w14:textId="7D2DB7C9" w:rsidTr="00836D02">
                              <w:tc>
                                <w:tcPr>
                                  <w:tcW w:w="1222" w:type="dxa"/>
                                </w:tcPr>
                                <w:p w14:paraId="4EC9235E" w14:textId="66376032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August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155EB47A" w14:textId="24F7C108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10B197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</w:tcPr>
                                <w:p w14:paraId="22AEEE89" w14:textId="3E90837A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</w:tcPr>
                                <w:p w14:paraId="5DF0A78F" w14:textId="57A9A86B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04072" w14:paraId="01FB489E" w14:textId="26ADF4B3" w:rsidTr="00ED6734">
                              <w:tc>
                                <w:tcPr>
                                  <w:tcW w:w="1222" w:type="dxa"/>
                                </w:tcPr>
                                <w:p w14:paraId="0F13283D" w14:textId="3EB24419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September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6CFB5BBD" w14:textId="5946AA2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A5FFF9" w14:textId="77777777" w:rsidR="00A04072" w:rsidRPr="006A168E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55C0F1A" w14:textId="4C62276F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 litre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91361D" w14:textId="6C8FB4F3" w:rsidR="00A04072" w:rsidRPr="00532CBD" w:rsidRDefault="00A04072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1,000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milli</w:t>
                                  </w:r>
                                  <w:r>
                                    <w:rPr>
                                      <w:sz w:val="20"/>
                                    </w:rPr>
                                    <w:t>litres</w:t>
                                  </w:r>
                                </w:p>
                              </w:tc>
                            </w:tr>
                            <w:tr w:rsidR="00AD7559" w14:paraId="4CEDFE00" w14:textId="37C2476C" w:rsidTr="00ED6734">
                              <w:tc>
                                <w:tcPr>
                                  <w:tcW w:w="1222" w:type="dxa"/>
                                </w:tcPr>
                                <w:p w14:paraId="7581A596" w14:textId="2BB698F5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October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09BA58D1" w14:textId="728B4784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A94B0A7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DDB893" w14:textId="0D15DB8F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3AB91A" w14:textId="21D70B6A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D7559" w14:paraId="5CEB77EA" w14:textId="585A6F0D" w:rsidTr="00ED6734">
                              <w:tc>
                                <w:tcPr>
                                  <w:tcW w:w="1222" w:type="dxa"/>
                                </w:tcPr>
                                <w:p w14:paraId="585AE7BA" w14:textId="46E85D46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November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3278BCB0" w14:textId="440BCF4F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6B6B8CB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1BF0B5" w14:textId="2B3F9E5C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0631A3E" w14:textId="15E5C83E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AD7559" w14:paraId="46BD1A6D" w14:textId="424B1B04" w:rsidTr="00ED6734">
                              <w:tc>
                                <w:tcPr>
                                  <w:tcW w:w="1222" w:type="dxa"/>
                                </w:tcPr>
                                <w:p w14:paraId="7A745DF4" w14:textId="38221D75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December</w:t>
                                  </w:r>
                                </w:p>
                              </w:tc>
                              <w:tc>
                                <w:tcPr>
                                  <w:tcW w:w="1437" w:type="dxa"/>
                                </w:tcPr>
                                <w:p w14:paraId="5D454D8E" w14:textId="0C82F91C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C65625E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41478E0" w14:textId="324DB20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584810" w14:textId="42AAECDD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6734" w14:paraId="6756FE18" w14:textId="1F763EAE" w:rsidTr="00ED6734">
                              <w:trPr>
                                <w:trHeight w:val="248"/>
                              </w:trPr>
                              <w:tc>
                                <w:tcPr>
                                  <w:tcW w:w="2659" w:type="dxa"/>
                                  <w:gridSpan w:val="2"/>
                                  <w:vMerge w:val="restart"/>
                                </w:tcPr>
                                <w:p w14:paraId="02AA077D" w14:textId="1FD4C118" w:rsidR="00ED6734" w:rsidRPr="006A168E" w:rsidRDefault="00ED6734" w:rsidP="00A04072">
                                  <w:pPr>
                                    <w:ind w:right="-114"/>
                                    <w:rPr>
                                      <w:rFonts w:cstheme="minorHAnsi"/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sz w:val="20"/>
                                    </w:rPr>
                                    <w:t xml:space="preserve">1 year = </w:t>
                                  </w:r>
                                  <w:r w:rsidRPr="006A168E">
                                    <w:rPr>
                                      <w:rFonts w:cstheme="minorHAnsi"/>
                                      <w:sz w:val="20"/>
                                    </w:rPr>
                                    <w:t>365 days (</w:t>
                                  </w:r>
                                  <w:r w:rsidRPr="006A168E">
                                    <w:rPr>
                                      <w:rFonts w:cstheme="minorHAnsi"/>
                                      <w:color w:val="222222"/>
                                      <w:sz w:val="20"/>
                                      <w:shd w:val="clear" w:color="auto" w:fill="FFFFFF"/>
                                    </w:rPr>
                                    <w:t>≈ 52 weeks)</w:t>
                                  </w:r>
                                </w:p>
                                <w:p w14:paraId="7CB282F5" w14:textId="1D6CFC32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6A168E">
                                    <w:rPr>
                                      <w:rFonts w:cstheme="minorHAnsi"/>
                                      <w:sz w:val="20"/>
                                    </w:rPr>
                                    <w:t>Leap year = 366 days</w:t>
                                  </w:r>
                                </w:p>
                              </w:tc>
                              <w:tc>
                                <w:tcPr>
                                  <w:tcW w:w="41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BDA63EE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00AB99" w14:textId="26FF0510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64F6258" w14:textId="69B384EA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ED6734" w14:paraId="137BE677" w14:textId="77777777" w:rsidTr="00ED6734">
                              <w:trPr>
                                <w:trHeight w:val="247"/>
                              </w:trPr>
                              <w:tc>
                                <w:tcPr>
                                  <w:tcW w:w="2659" w:type="dxa"/>
                                  <w:gridSpan w:val="2"/>
                                  <w:vMerge/>
                                </w:tcPr>
                                <w:p w14:paraId="41D7FB56" w14:textId="77777777" w:rsidR="00ED6734" w:rsidRPr="006A168E" w:rsidRDefault="00ED6734" w:rsidP="00A04072">
                                  <w:pPr>
                                    <w:ind w:right="-114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9" w:type="dxa"/>
                                  <w:vMerge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15D1F0F5" w14:textId="77777777" w:rsidR="00ED6734" w:rsidRPr="006A168E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215965C" w14:textId="7777777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361979" w14:textId="77777777" w:rsidR="00ED6734" w:rsidRPr="00532CBD" w:rsidRDefault="00ED6734" w:rsidP="00A04072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8D454A" w14:textId="517272BE" w:rsidR="00E22EF6" w:rsidRPr="002A4405" w:rsidRDefault="00E22E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640BD" id="_x0000_s1047" type="#_x0000_t202" style="position:absolute;margin-left:134.7pt;margin-top:0;width:185.9pt;height:225pt;z-index:25165824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" strokecolor="#00b050" strokeweight="2.25pt">
                <v:textbox>
                  <w:txbxContent>
                    <w:p w14:paraId="2EA8CFBF" w14:textId="5FD54C99" w:rsidR="002A4405" w:rsidRPr="00DB70EA" w:rsidRDefault="002A4405" w:rsidP="00FB685A">
                      <w:pPr>
                        <w:jc w:val="center"/>
                        <w:rPr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Measurement conversions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22"/>
                        <w:gridCol w:w="1437"/>
                        <w:gridCol w:w="419"/>
                        <w:gridCol w:w="1271"/>
                        <w:gridCol w:w="1589"/>
                      </w:tblGrid>
                      <w:tr w:rsidR="0026432F" w14:paraId="3A24F607" w14:textId="63198A3E" w:rsidTr="00836D02">
                        <w:tc>
                          <w:tcPr>
                            <w:tcW w:w="1222" w:type="dxa"/>
                          </w:tcPr>
                          <w:p w14:paraId="584B8703" w14:textId="5624180D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6A168E">
                              <w:rPr>
                                <w:b/>
                                <w:sz w:val="20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4876B1C" w14:textId="261911AD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6A168E">
                              <w:rPr>
                                <w:b/>
                                <w:sz w:val="20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C00B5A" w14:textId="77777777" w:rsidR="0026432F" w:rsidRPr="006A168E" w:rsidRDefault="0026432F">
                            <w:pPr>
                              <w:rPr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697A707F" w14:textId="2FCDFB6B" w:rsidR="0026432F" w:rsidRPr="00252865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</w:t>
                            </w:r>
                            <w:r w:rsidR="00252865">
                              <w:rPr>
                                <w:b/>
                                <w:sz w:val="20"/>
                              </w:rPr>
                              <w:t>cent</w:t>
                            </w:r>
                            <w:r w:rsidR="00252865">
                              <w:rPr>
                                <w:sz w:val="20"/>
                              </w:rPr>
                              <w:t>imetre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5D964C8" w14:textId="2EA63D11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  <w:r w:rsidR="00252865">
                              <w:rPr>
                                <w:sz w:val="20"/>
                              </w:rPr>
                              <w:t>mm</w:t>
                            </w:r>
                          </w:p>
                        </w:tc>
                      </w:tr>
                      <w:tr w:rsidR="0026432F" w14:paraId="0CCB3878" w14:textId="281275BE" w:rsidTr="00836D02">
                        <w:tc>
                          <w:tcPr>
                            <w:tcW w:w="1222" w:type="dxa"/>
                          </w:tcPr>
                          <w:p w14:paraId="36FF30C0" w14:textId="43B1219C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January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76FE1727" w14:textId="74E23B1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42B109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6D2741F1" w14:textId="3F57FCCA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73BBB6F" w14:textId="2F50994E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100cm</w:t>
                            </w:r>
                          </w:p>
                        </w:tc>
                      </w:tr>
                      <w:tr w:rsidR="0026432F" w14:paraId="70202C48" w14:textId="5FD5E4E3" w:rsidTr="00836D02">
                        <w:tc>
                          <w:tcPr>
                            <w:tcW w:w="1222" w:type="dxa"/>
                          </w:tcPr>
                          <w:p w14:paraId="6B420C76" w14:textId="064E612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February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5FE505E6" w14:textId="7C5A4EA0" w:rsidR="0026432F" w:rsidRPr="006A168E" w:rsidRDefault="0026432F" w:rsidP="00A376B0">
                            <w:pPr>
                              <w:ind w:right="-114"/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28</w:t>
                            </w:r>
                            <w:r w:rsidRPr="006A168E">
                              <w:rPr>
                                <w:sz w:val="16"/>
                              </w:rPr>
                              <w:t xml:space="preserve"> (29 in leap year)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94531D8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A906F9D" w14:textId="17B456C8" w:rsidR="0026432F" w:rsidRPr="00252865" w:rsidRDefault="0025286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kilo</w:t>
                            </w:r>
                            <w:r>
                              <w:rPr>
                                <w:sz w:val="20"/>
                              </w:rPr>
                              <w:t>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2BBACEB4" w14:textId="2CE69C44" w:rsidR="0026432F" w:rsidRPr="00532CBD" w:rsidRDefault="00532CBD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1,000</w:t>
                            </w:r>
                            <w:r w:rsidR="00252865">
                              <w:rPr>
                                <w:sz w:val="20"/>
                              </w:rPr>
                              <w:t xml:space="preserve"> m</w:t>
                            </w:r>
                          </w:p>
                        </w:tc>
                      </w:tr>
                      <w:tr w:rsidR="0026432F" w14:paraId="6A4AEA14" w14:textId="0C6463FA" w:rsidTr="00836D02">
                        <w:tc>
                          <w:tcPr>
                            <w:tcW w:w="1222" w:type="dxa"/>
                          </w:tcPr>
                          <w:p w14:paraId="1D4FBD4B" w14:textId="507E8013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March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171DB8E5" w14:textId="4586F2AC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A904939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1828A5C7" w14:textId="40A682EF" w:rsidR="0026432F" w:rsidRPr="00252865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025C1B3B" w14:textId="6B79F485" w:rsidR="0026432F" w:rsidRPr="00532CBD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26432F" w14:paraId="1956373D" w14:textId="527BF8AA" w:rsidTr="00836D02">
                        <w:tc>
                          <w:tcPr>
                            <w:tcW w:w="1222" w:type="dxa"/>
                          </w:tcPr>
                          <w:p w14:paraId="5702E6A4" w14:textId="58998BC9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April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25571891" w14:textId="53F6033B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2B3013C" w14:textId="77777777" w:rsidR="0026432F" w:rsidRPr="006A168E" w:rsidRDefault="0026432F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5E34358A" w14:textId="73CC05CA" w:rsidR="0026432F" w:rsidRPr="00532CBD" w:rsidRDefault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mile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78FF6526" w14:textId="18F378AA" w:rsidR="0026432F" w:rsidRPr="00A376B0" w:rsidRDefault="003E1E04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1.6 km</w:t>
                            </w:r>
                          </w:p>
                        </w:tc>
                      </w:tr>
                      <w:tr w:rsidR="00A04072" w14:paraId="58C6E097" w14:textId="7EB1EC39" w:rsidTr="00836D02">
                        <w:tc>
                          <w:tcPr>
                            <w:tcW w:w="1222" w:type="dxa"/>
                          </w:tcPr>
                          <w:p w14:paraId="1B91DA5B" w14:textId="30E6C8FF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45729B91" w14:textId="778E1A32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F3F3175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4E2C8731" w14:textId="695B2A6B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kilometre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0AC03BC0" w14:textId="017932C5" w:rsidR="00A04072" w:rsidRPr="00532CBD" w:rsidRDefault="005E409E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0.625 (</w:t>
                            </w:r>
                            <w:r w:rsidRPr="005E409E">
                              <w:rPr>
                                <w:sz w:val="20"/>
                                <w:vertAlign w:val="superscript"/>
                              </w:rPr>
                              <w:t>5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 w:rsidRPr="005E409E">
                              <w:rPr>
                                <w:sz w:val="20"/>
                                <w:vertAlign w:val="subscript"/>
                              </w:rPr>
                              <w:t>8</w:t>
                            </w:r>
                            <w:r>
                              <w:rPr>
                                <w:sz w:val="20"/>
                              </w:rPr>
                              <w:t>) mile</w:t>
                            </w:r>
                          </w:p>
                        </w:tc>
                      </w:tr>
                      <w:tr w:rsidR="00A04072" w14:paraId="28FA9546" w14:textId="1281CBB9" w:rsidTr="00836D02">
                        <w:tc>
                          <w:tcPr>
                            <w:tcW w:w="1222" w:type="dxa"/>
                          </w:tcPr>
                          <w:p w14:paraId="60A2F5AB" w14:textId="57E6CE76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June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6B781C7" w14:textId="74309081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60B951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3658526" w14:textId="441C150F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18713859" w14:textId="4C0F5610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04072" w14:paraId="13853A1E" w14:textId="3C5A3E77" w:rsidTr="00836D02">
                        <w:tc>
                          <w:tcPr>
                            <w:tcW w:w="1222" w:type="dxa"/>
                          </w:tcPr>
                          <w:p w14:paraId="303D5A13" w14:textId="1CFF9A56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July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3CB554DB" w14:textId="278F9425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6553B51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02F235F1" w14:textId="2260A7B3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 </w:t>
                            </w:r>
                            <w:r>
                              <w:rPr>
                                <w:b/>
                                <w:sz w:val="20"/>
                              </w:rPr>
                              <w:t>kilo</w:t>
                            </w:r>
                            <w:r>
                              <w:rPr>
                                <w:sz w:val="20"/>
                              </w:rPr>
                              <w:t>gram</w:t>
                            </w:r>
                          </w:p>
                        </w:tc>
                        <w:tc>
                          <w:tcPr>
                            <w:tcW w:w="1589" w:type="dxa"/>
                          </w:tcPr>
                          <w:p w14:paraId="6D1B361E" w14:textId="710E4B0D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1,000 grams</w:t>
                            </w:r>
                          </w:p>
                        </w:tc>
                      </w:tr>
                      <w:tr w:rsidR="00A04072" w14:paraId="6D3E724D" w14:textId="7D2DB7C9" w:rsidTr="00836D02">
                        <w:tc>
                          <w:tcPr>
                            <w:tcW w:w="1222" w:type="dxa"/>
                          </w:tcPr>
                          <w:p w14:paraId="4EC9235E" w14:textId="66376032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August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155EB47A" w14:textId="24F7C108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10B197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</w:tcPr>
                          <w:p w14:paraId="22AEEE89" w14:textId="3E90837A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</w:tcPr>
                          <w:p w14:paraId="5DF0A78F" w14:textId="57A9A86B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04072" w14:paraId="01FB489E" w14:textId="26ADF4B3" w:rsidTr="00ED6734">
                        <w:tc>
                          <w:tcPr>
                            <w:tcW w:w="1222" w:type="dxa"/>
                          </w:tcPr>
                          <w:p w14:paraId="0F13283D" w14:textId="3EB24419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September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6CFB5BBD" w14:textId="5946AA2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5A5FFF9" w14:textId="77777777" w:rsidR="00A04072" w:rsidRPr="006A168E" w:rsidRDefault="00A04072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bottom w:val="single" w:sz="4" w:space="0" w:color="auto"/>
                            </w:tcBorders>
                          </w:tcPr>
                          <w:p w14:paraId="655C0F1A" w14:textId="4C62276F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 litre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bottom w:val="single" w:sz="4" w:space="0" w:color="auto"/>
                            </w:tcBorders>
                          </w:tcPr>
                          <w:p w14:paraId="7A91361D" w14:textId="6C8FB4F3" w:rsidR="00A04072" w:rsidRPr="00532CBD" w:rsidRDefault="00A04072" w:rsidP="00A04072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1,000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milli</w:t>
                            </w:r>
                            <w:r>
                              <w:rPr>
                                <w:sz w:val="20"/>
                              </w:rPr>
                              <w:t>litres</w:t>
                            </w:r>
                          </w:p>
                        </w:tc>
                      </w:tr>
                      <w:tr w:rsidR="00AD7559" w14:paraId="4CEDFE00" w14:textId="37C2476C" w:rsidTr="00ED6734">
                        <w:tc>
                          <w:tcPr>
                            <w:tcW w:w="1222" w:type="dxa"/>
                          </w:tcPr>
                          <w:p w14:paraId="7581A596" w14:textId="2BB698F5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October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09BA58D1" w14:textId="728B4784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A94B0A7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DDB893" w14:textId="0D15DB8F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3AB91A" w14:textId="21D70B6A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D7559" w14:paraId="5CEB77EA" w14:textId="585A6F0D" w:rsidTr="00ED6734">
                        <w:tc>
                          <w:tcPr>
                            <w:tcW w:w="1222" w:type="dxa"/>
                          </w:tcPr>
                          <w:p w14:paraId="585AE7BA" w14:textId="46E85D46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November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3278BCB0" w14:textId="440BCF4F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6B6B8CB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1BF0B5" w14:textId="2B3F9E5C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0631A3E" w14:textId="15E5C83E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AD7559" w14:paraId="46BD1A6D" w14:textId="424B1B04" w:rsidTr="00ED6734">
                        <w:tc>
                          <w:tcPr>
                            <w:tcW w:w="1222" w:type="dxa"/>
                          </w:tcPr>
                          <w:p w14:paraId="7A745DF4" w14:textId="38221D75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December</w:t>
                            </w:r>
                          </w:p>
                        </w:tc>
                        <w:tc>
                          <w:tcPr>
                            <w:tcW w:w="1437" w:type="dxa"/>
                          </w:tcPr>
                          <w:p w14:paraId="5D454D8E" w14:textId="0C82F91C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19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C65625E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41478E0" w14:textId="324DB20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584810" w14:textId="42AAECDD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D6734" w14:paraId="6756FE18" w14:textId="1F763EAE" w:rsidTr="00ED6734">
                        <w:trPr>
                          <w:trHeight w:val="248"/>
                        </w:trPr>
                        <w:tc>
                          <w:tcPr>
                            <w:tcW w:w="2659" w:type="dxa"/>
                            <w:gridSpan w:val="2"/>
                            <w:vMerge w:val="restart"/>
                          </w:tcPr>
                          <w:p w14:paraId="02AA077D" w14:textId="1FD4C118" w:rsidR="00ED6734" w:rsidRPr="006A168E" w:rsidRDefault="00ED6734" w:rsidP="00A04072">
                            <w:pPr>
                              <w:ind w:right="-114"/>
                              <w:rPr>
                                <w:rFonts w:cstheme="minorHAnsi"/>
                                <w:sz w:val="20"/>
                              </w:rPr>
                            </w:pPr>
                            <w:r w:rsidRPr="006A168E">
                              <w:rPr>
                                <w:sz w:val="20"/>
                              </w:rPr>
                              <w:t xml:space="preserve">1 year = </w:t>
                            </w:r>
                            <w:r w:rsidRPr="006A168E">
                              <w:rPr>
                                <w:rFonts w:cstheme="minorHAnsi"/>
                                <w:sz w:val="20"/>
                              </w:rPr>
                              <w:t>365 days (</w:t>
                            </w:r>
                            <w:r w:rsidRPr="006A168E">
                              <w:rPr>
                                <w:rFonts w:cstheme="minorHAnsi"/>
                                <w:color w:val="222222"/>
                                <w:sz w:val="20"/>
                                <w:shd w:val="clear" w:color="auto" w:fill="FFFFFF"/>
                              </w:rPr>
                              <w:t>≈ 52 weeks)</w:t>
                            </w:r>
                          </w:p>
                          <w:p w14:paraId="7CB282F5" w14:textId="1D6CFC32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  <w:r w:rsidRPr="006A168E">
                              <w:rPr>
                                <w:rFonts w:cstheme="minorHAnsi"/>
                                <w:sz w:val="20"/>
                              </w:rPr>
                              <w:t>Leap year = 366 days</w:t>
                            </w:r>
                          </w:p>
                        </w:tc>
                        <w:tc>
                          <w:tcPr>
                            <w:tcW w:w="41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</w:tcPr>
                          <w:p w14:paraId="5BDA63EE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00AB99" w14:textId="26FF0510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64F6258" w14:textId="69B384EA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ED6734" w14:paraId="137BE677" w14:textId="77777777" w:rsidTr="00ED6734">
                        <w:trPr>
                          <w:trHeight w:val="247"/>
                        </w:trPr>
                        <w:tc>
                          <w:tcPr>
                            <w:tcW w:w="2659" w:type="dxa"/>
                            <w:gridSpan w:val="2"/>
                            <w:vMerge/>
                          </w:tcPr>
                          <w:p w14:paraId="41D7FB56" w14:textId="77777777" w:rsidR="00ED6734" w:rsidRPr="006A168E" w:rsidRDefault="00ED6734" w:rsidP="00A04072">
                            <w:pPr>
                              <w:ind w:right="-114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19" w:type="dxa"/>
                            <w:vMerge/>
                            <w:tcBorders>
                              <w:bottom w:val="nil"/>
                              <w:right w:val="nil"/>
                            </w:tcBorders>
                          </w:tcPr>
                          <w:p w14:paraId="15D1F0F5" w14:textId="77777777" w:rsidR="00ED6734" w:rsidRPr="006A168E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215965C" w14:textId="7777777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361979" w14:textId="77777777" w:rsidR="00ED6734" w:rsidRPr="00532CBD" w:rsidRDefault="00ED6734" w:rsidP="00A04072">
                            <w:pPr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98D454A" w14:textId="517272BE" w:rsidR="00E22EF6" w:rsidRPr="002A4405" w:rsidRDefault="00E22EF6"/>
                  </w:txbxContent>
                </v:textbox>
                <w10:wrap type="square" anchorx="margin"/>
              </v:shape>
            </w:pict>
          </mc:Fallback>
        </mc:AlternateContent>
      </w:r>
      <w:r w:rsidR="00E431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D807C92" wp14:editId="5F803618">
                <wp:simplePos x="0" y="0"/>
                <wp:positionH relativeFrom="column">
                  <wp:posOffset>20955</wp:posOffset>
                </wp:positionH>
                <wp:positionV relativeFrom="paragraph">
                  <wp:posOffset>0</wp:posOffset>
                </wp:positionV>
                <wp:extent cx="4200525" cy="3438525"/>
                <wp:effectExtent l="19050" t="1905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43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42DF3" w14:textId="23858174" w:rsidR="00F212BE" w:rsidRPr="00DB70EA" w:rsidRDefault="00F212BE" w:rsidP="004F77B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DB70EA">
                              <w:rPr>
                                <w:b/>
                                <w:u w:val="single"/>
                              </w:rPr>
                              <w:t>Multiplication and division</w:t>
                            </w:r>
                            <w:r w:rsidR="00010FAD" w:rsidRPr="00DB70EA">
                              <w:rPr>
                                <w:b/>
                                <w:u w:val="single"/>
                              </w:rPr>
                              <w:t xml:space="preserve">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9"/>
                              <w:gridCol w:w="2630"/>
                              <w:gridCol w:w="2374"/>
                            </w:tblGrid>
                            <w:tr w:rsidR="00CA6259" w14:paraId="1C825B6E" w14:textId="77FB4DB2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148CD0B2" w14:textId="47311F1E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Term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792F093D" w14:textId="4A0ABA42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Definition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7EE0AAA9" w14:textId="3E9BA223" w:rsidR="00CA6259" w:rsidRPr="00E431C6" w:rsidRDefault="00CA6259" w:rsidP="00E431C6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b/>
                                      <w:sz w:val="20"/>
                                    </w:rPr>
                                    <w:t>Example</w:t>
                                  </w:r>
                                </w:p>
                              </w:tc>
                            </w:tr>
                            <w:tr w:rsidR="00CA6259" w14:paraId="03851699" w14:textId="0BFFFF1F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4FFA3E96" w14:textId="1719ECB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4E3FE01A" w14:textId="5899F4A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that divides exactly into another number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6B81EBA7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factors of 12 = </w:t>
                                  </w:r>
                                </w:p>
                                <w:p w14:paraId="76EB0720" w14:textId="2D77E46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1, 2, 3, 4, 6, 12</w:t>
                                  </w:r>
                                </w:p>
                              </w:tc>
                            </w:tr>
                            <w:tr w:rsidR="00CA6259" w14:paraId="1ECE8882" w14:textId="317D3FAD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23C09432" w14:textId="12D9F4D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2E0206E0" w14:textId="0EBECD73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factors of two numbers that are the same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2D009CCD" w14:textId="3A2E701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factors of 8 and 12 = 1, 2, 4</w:t>
                                  </w:r>
                                </w:p>
                              </w:tc>
                            </w:tr>
                            <w:tr w:rsidR="00CA6259" w14:paraId="54C4549B" w14:textId="0B8C2CDB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7457A17D" w14:textId="752863A8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prime number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0DB3670" w14:textId="450A4E9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with only 2 factors: 1 and itself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1BA192DF" w14:textId="39A4262D" w:rsidR="00CA6259" w:rsidRPr="00E431C6" w:rsidRDefault="00CA7C3C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2, 3, 5, 7, 11, 13</w:t>
                                  </w:r>
                                  <w:r w:rsidR="00964C1B">
                                    <w:rPr>
                                      <w:sz w:val="20"/>
                                    </w:rPr>
                                    <w:t>, 17, 19…</w:t>
                                  </w:r>
                                </w:p>
                              </w:tc>
                            </w:tr>
                            <w:tr w:rsidR="00CA6259" w14:paraId="4794EC94" w14:textId="208C292A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0AEEAA0F" w14:textId="59F5D1DD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composite number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00FEBC92" w14:textId="4680ED1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with more than two factors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7EF2010F" w14:textId="77777777" w:rsidR="00B9586D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12</w:t>
                                  </w:r>
                                </w:p>
                                <w:p w14:paraId="3C13F3EB" w14:textId="2D1AF9E8" w:rsidR="00CA6259" w:rsidRPr="00E431C6" w:rsidRDefault="00B9586D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(it has 6 factors)</w:t>
                                  </w:r>
                                </w:p>
                              </w:tc>
                            </w:tr>
                            <w:tr w:rsidR="00CA6259" w14:paraId="5CFEFB09" w14:textId="64815908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3744C4CE" w14:textId="1BDB585B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prime factor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43EEC60" w14:textId="5D0B97E7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factor that is prime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42BF6C13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prime factors of 12 = </w:t>
                                  </w:r>
                                </w:p>
                                <w:p w14:paraId="51417FDE" w14:textId="72733D35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2, 3</w:t>
                                  </w:r>
                                </w:p>
                              </w:tc>
                            </w:tr>
                            <w:tr w:rsidR="00CA6259" w14:paraId="3D96DB5C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7F5B4C12" w14:textId="2101EF72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multiple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6C825A0E" w14:textId="52D1DE6C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a number in another number’s times table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14A9B12E" w14:textId="77777777" w:rsid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 xml:space="preserve">multiples of 9 = </w:t>
                                  </w:r>
                                </w:p>
                                <w:p w14:paraId="5FC5AD51" w14:textId="44A1F7BC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9, 18, 27, 36…</w:t>
                                  </w:r>
                                </w:p>
                              </w:tc>
                            </w:tr>
                            <w:tr w:rsidR="00CA6259" w14:paraId="3F579279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6E742D8F" w14:textId="72451C92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multiple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7A04B1CB" w14:textId="270EBA76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multiples of two numbers that are the same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2125B9DA" w14:textId="4F1E0425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common multiples of 4 and 6 = 12, 24…</w:t>
                                  </w:r>
                                </w:p>
                              </w:tc>
                            </w:tr>
                            <w:tr w:rsidR="00CA6259" w14:paraId="786D7F6A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1D3492D6" w14:textId="4082C2EE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square numbers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04F1CB67" w14:textId="771CE816" w:rsidR="00CA6259" w:rsidRPr="00E431C6" w:rsidRDefault="00B308FB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 result </w:t>
                                  </w:r>
                                  <w:r w:rsidR="00CA6259" w:rsidRPr="00E431C6">
                                    <w:rPr>
                                      <w:sz w:val="20"/>
                                    </w:rPr>
                                    <w:t>when a number has been multiplied by itself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4B14CF9C" w14:textId="3837F49D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  <w:vertAlign w:val="superscript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25 (5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2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5x5)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br/>
                                    <w:t>49 (7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2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7x7)</w:t>
                                  </w:r>
                                </w:p>
                              </w:tc>
                            </w:tr>
                            <w:tr w:rsidR="00CA6259" w14:paraId="72FBB9D2" w14:textId="77777777" w:rsidTr="00E431C6">
                              <w:tc>
                                <w:tcPr>
                                  <w:tcW w:w="1271" w:type="dxa"/>
                                  <w:vAlign w:val="center"/>
                                </w:tcPr>
                                <w:p w14:paraId="3277B7A5" w14:textId="08B2BA01" w:rsidR="00CA6259" w:rsidRPr="00E431C6" w:rsidRDefault="00CA6259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cube numbers</w:t>
                                  </w:r>
                                </w:p>
                              </w:tc>
                              <w:tc>
                                <w:tcPr>
                                  <w:tcW w:w="2645" w:type="dxa"/>
                                  <w:vAlign w:val="center"/>
                                </w:tcPr>
                                <w:p w14:paraId="35CD069D" w14:textId="577DDBE3" w:rsidR="00CA6259" w:rsidRPr="00E431C6" w:rsidRDefault="00B67F6C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the result </w:t>
                                  </w:r>
                                  <w:r w:rsidR="00CA6259" w:rsidRPr="00B67F6C">
                                    <w:rPr>
                                      <w:sz w:val="18"/>
                                    </w:rPr>
                                    <w:t>when a number has been multiplied by itself 3 times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vAlign w:val="center"/>
                                </w:tcPr>
                                <w:p w14:paraId="32BE787E" w14:textId="77777777" w:rsidR="00CA6259" w:rsidRPr="00E431C6" w:rsidRDefault="00E431C6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8 (2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2x2x2)</w:t>
                                  </w:r>
                                </w:p>
                                <w:p w14:paraId="15838E6D" w14:textId="6D2A3CF6" w:rsidR="00E431C6" w:rsidRPr="00E431C6" w:rsidRDefault="00E431C6" w:rsidP="00E431C6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E431C6">
                                    <w:rPr>
                                      <w:sz w:val="20"/>
                                    </w:rPr>
                                    <w:t>27 (3</w:t>
                                  </w:r>
                                  <w:r w:rsidRPr="00E431C6">
                                    <w:rPr>
                                      <w:sz w:val="20"/>
                                      <w:vertAlign w:val="superscript"/>
                                    </w:rPr>
                                    <w:t>3</w:t>
                                  </w:r>
                                  <w:r w:rsidRPr="00E431C6">
                                    <w:rPr>
                                      <w:sz w:val="20"/>
                                    </w:rPr>
                                    <w:t xml:space="preserve"> = 3x3x3)</w:t>
                                  </w:r>
                                </w:p>
                              </w:tc>
                            </w:tr>
                          </w:tbl>
                          <w:p w14:paraId="1EF1C768" w14:textId="08F39E14" w:rsidR="00F212BE" w:rsidRPr="00F212BE" w:rsidRDefault="00F212BE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07C92" id="_x0000_s1048" type="#_x0000_t202" style="position:absolute;margin-left:1.65pt;margin-top:0;width:330.75pt;height:270.7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" strokecolor="red" strokeweight="2.25pt">
                <v:textbox>
                  <w:txbxContent>
                    <w:p w14:paraId="05042DF3" w14:textId="23858174" w:rsidR="00F212BE" w:rsidRPr="00DB70EA" w:rsidRDefault="00F212BE" w:rsidP="004F77B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DB70EA">
                        <w:rPr>
                          <w:b/>
                          <w:u w:val="single"/>
                        </w:rPr>
                        <w:t>Multiplication and division</w:t>
                      </w:r>
                      <w:r w:rsidR="00010FAD" w:rsidRPr="00DB70EA">
                        <w:rPr>
                          <w:b/>
                          <w:u w:val="single"/>
                        </w:rPr>
                        <w:t xml:space="preserve">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9"/>
                        <w:gridCol w:w="2630"/>
                        <w:gridCol w:w="2374"/>
                      </w:tblGrid>
                      <w:tr w:rsidR="00CA6259" w14:paraId="1C825B6E" w14:textId="77FB4DB2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148CD0B2" w14:textId="47311F1E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Term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792F093D" w14:textId="4A0ABA42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Definition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7EE0AAA9" w14:textId="3E9BA223" w:rsidR="00CA6259" w:rsidRPr="00E431C6" w:rsidRDefault="00CA6259" w:rsidP="00E431C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431C6">
                              <w:rPr>
                                <w:b/>
                                <w:sz w:val="20"/>
                              </w:rPr>
                              <w:t>Example</w:t>
                            </w:r>
                          </w:p>
                        </w:tc>
                      </w:tr>
                      <w:tr w:rsidR="00CA6259" w14:paraId="03851699" w14:textId="0BFFFF1F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4FFA3E96" w14:textId="1719ECB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4E3FE01A" w14:textId="5899F4A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that divides exactly into another number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6B81EBA7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factors of 12 = </w:t>
                            </w:r>
                          </w:p>
                          <w:p w14:paraId="76EB0720" w14:textId="2D77E46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1, 2, 3, 4, 6, 12</w:t>
                            </w:r>
                          </w:p>
                        </w:tc>
                      </w:tr>
                      <w:tr w:rsidR="00CA6259" w14:paraId="1ECE8882" w14:textId="317D3FAD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23C09432" w14:textId="12D9F4D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2E0206E0" w14:textId="0EBECD73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factors of two numbers that are the same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2D009CCD" w14:textId="3A2E701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factors of 8 and 12 = 1, 2, 4</w:t>
                            </w:r>
                          </w:p>
                        </w:tc>
                      </w:tr>
                      <w:tr w:rsidR="00CA6259" w14:paraId="54C4549B" w14:textId="0B8C2CDB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7457A17D" w14:textId="752863A8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prime number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0DB3670" w14:textId="450A4E9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with only 2 factors: 1 and itself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1BA192DF" w14:textId="39A4262D" w:rsidR="00CA6259" w:rsidRPr="00E431C6" w:rsidRDefault="00CA7C3C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2, 3, 5, 7, 11, 13</w:t>
                            </w:r>
                            <w:r w:rsidR="00964C1B">
                              <w:rPr>
                                <w:sz w:val="20"/>
                              </w:rPr>
                              <w:t>, 17, 19…</w:t>
                            </w:r>
                          </w:p>
                        </w:tc>
                      </w:tr>
                      <w:tr w:rsidR="00CA6259" w14:paraId="4794EC94" w14:textId="208C292A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0AEEAA0F" w14:textId="59F5D1DD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composite number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00FEBC92" w14:textId="4680ED1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with more than two factors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7EF2010F" w14:textId="77777777" w:rsidR="00B9586D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12</w:t>
                            </w:r>
                          </w:p>
                          <w:p w14:paraId="3C13F3EB" w14:textId="2D1AF9E8" w:rsidR="00CA6259" w:rsidRPr="00E431C6" w:rsidRDefault="00B9586D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(it has 6 factors)</w:t>
                            </w:r>
                          </w:p>
                        </w:tc>
                      </w:tr>
                      <w:tr w:rsidR="00CA6259" w14:paraId="5CFEFB09" w14:textId="64815908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3744C4CE" w14:textId="1BDB585B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prime factor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43EEC60" w14:textId="5D0B97E7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factor that is prime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42BF6C13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prime factors of 12 = </w:t>
                            </w:r>
                          </w:p>
                          <w:p w14:paraId="51417FDE" w14:textId="72733D35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2, 3</w:t>
                            </w:r>
                          </w:p>
                        </w:tc>
                      </w:tr>
                      <w:tr w:rsidR="00CA6259" w14:paraId="3D96DB5C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7F5B4C12" w14:textId="2101EF72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multiple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6C825A0E" w14:textId="52D1DE6C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a number in another number’s times table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14A9B12E" w14:textId="77777777" w:rsid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 xml:space="preserve">multiples of 9 = </w:t>
                            </w:r>
                          </w:p>
                          <w:p w14:paraId="5FC5AD51" w14:textId="44A1F7BC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9, 18, 27, 36…</w:t>
                            </w:r>
                          </w:p>
                        </w:tc>
                      </w:tr>
                      <w:tr w:rsidR="00CA6259" w14:paraId="3F579279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6E742D8F" w14:textId="72451C92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multiple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7A04B1CB" w14:textId="270EBA76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multiples of two numbers that are the same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2125B9DA" w14:textId="4F1E0425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common multiples of 4 and 6 = 12, 24…</w:t>
                            </w:r>
                          </w:p>
                        </w:tc>
                      </w:tr>
                      <w:tr w:rsidR="00CA6259" w14:paraId="786D7F6A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1D3492D6" w14:textId="4082C2EE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square numbers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04F1CB67" w14:textId="771CE816" w:rsidR="00CA6259" w:rsidRPr="00E431C6" w:rsidRDefault="00B308FB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 result </w:t>
                            </w:r>
                            <w:r w:rsidR="00CA6259" w:rsidRPr="00E431C6">
                              <w:rPr>
                                <w:sz w:val="20"/>
                              </w:rPr>
                              <w:t>when a number has been multiplied by itself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4B14CF9C" w14:textId="3837F49D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  <w:vertAlign w:val="superscript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25 (5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5x5)</w:t>
                            </w:r>
                            <w:r w:rsidRPr="00E431C6">
                              <w:rPr>
                                <w:sz w:val="20"/>
                              </w:rPr>
                              <w:br/>
                              <w:t>49 (7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7x7)</w:t>
                            </w:r>
                          </w:p>
                        </w:tc>
                      </w:tr>
                      <w:tr w:rsidR="00CA6259" w14:paraId="72FBB9D2" w14:textId="77777777" w:rsidTr="00E431C6">
                        <w:tc>
                          <w:tcPr>
                            <w:tcW w:w="1271" w:type="dxa"/>
                            <w:vAlign w:val="center"/>
                          </w:tcPr>
                          <w:p w14:paraId="3277B7A5" w14:textId="08B2BA01" w:rsidR="00CA6259" w:rsidRPr="00E431C6" w:rsidRDefault="00CA6259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cube numbers</w:t>
                            </w:r>
                          </w:p>
                        </w:tc>
                        <w:tc>
                          <w:tcPr>
                            <w:tcW w:w="2645" w:type="dxa"/>
                            <w:vAlign w:val="center"/>
                          </w:tcPr>
                          <w:p w14:paraId="35CD069D" w14:textId="577DDBE3" w:rsidR="00CA6259" w:rsidRPr="00E431C6" w:rsidRDefault="00B67F6C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the result </w:t>
                            </w:r>
                            <w:r w:rsidR="00CA6259" w:rsidRPr="00B67F6C">
                              <w:rPr>
                                <w:sz w:val="18"/>
                              </w:rPr>
                              <w:t>when a number has been multiplied by itself 3 times</w:t>
                            </w:r>
                          </w:p>
                        </w:tc>
                        <w:tc>
                          <w:tcPr>
                            <w:tcW w:w="2387" w:type="dxa"/>
                            <w:vAlign w:val="center"/>
                          </w:tcPr>
                          <w:p w14:paraId="32BE787E" w14:textId="77777777" w:rsidR="00CA6259" w:rsidRPr="00E431C6" w:rsidRDefault="00E431C6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8 (2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2x2x2)</w:t>
                            </w:r>
                          </w:p>
                          <w:p w14:paraId="15838E6D" w14:textId="6D2A3CF6" w:rsidR="00E431C6" w:rsidRPr="00E431C6" w:rsidRDefault="00E431C6" w:rsidP="00E431C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E431C6">
                              <w:rPr>
                                <w:sz w:val="20"/>
                              </w:rPr>
                              <w:t>27 (3</w:t>
                            </w:r>
                            <w:r w:rsidRPr="00E431C6">
                              <w:rPr>
                                <w:sz w:val="20"/>
                                <w:vertAlign w:val="superscript"/>
                              </w:rPr>
                              <w:t>3</w:t>
                            </w:r>
                            <w:r w:rsidRPr="00E431C6">
                              <w:rPr>
                                <w:sz w:val="20"/>
                              </w:rPr>
                              <w:t xml:space="preserve"> = 3x3x3)</w:t>
                            </w:r>
                          </w:p>
                        </w:tc>
                      </w:tr>
                    </w:tbl>
                    <w:p w14:paraId="1EF1C768" w14:textId="08F39E14" w:rsidR="00F212BE" w:rsidRPr="00F212BE" w:rsidRDefault="00F212BE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0784C" w:rsidSect="00DF4862">
      <w:pgSz w:w="16838" w:h="11906" w:orient="landscape"/>
      <w:pgMar w:top="426" w:right="395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A7D04" w14:textId="77777777" w:rsidR="00AB3A72" w:rsidRDefault="00AB3A72" w:rsidP="00440E7B">
      <w:pPr>
        <w:spacing w:after="0" w:line="240" w:lineRule="auto"/>
      </w:pPr>
      <w:r>
        <w:separator/>
      </w:r>
    </w:p>
  </w:endnote>
  <w:endnote w:type="continuationSeparator" w:id="0">
    <w:p w14:paraId="33B9F8CB" w14:textId="77777777" w:rsidR="00AB3A72" w:rsidRDefault="00AB3A72" w:rsidP="00440E7B">
      <w:pPr>
        <w:spacing w:after="0" w:line="240" w:lineRule="auto"/>
      </w:pPr>
      <w:r>
        <w:continuationSeparator/>
      </w:r>
    </w:p>
  </w:endnote>
  <w:endnote w:type="continuationNotice" w:id="1">
    <w:p w14:paraId="5615A218" w14:textId="77777777" w:rsidR="00AB3A72" w:rsidRDefault="00AB3A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203C0" w14:textId="77777777" w:rsidR="00AB3A72" w:rsidRDefault="00AB3A72" w:rsidP="00440E7B">
      <w:pPr>
        <w:spacing w:after="0" w:line="240" w:lineRule="auto"/>
      </w:pPr>
      <w:r>
        <w:separator/>
      </w:r>
    </w:p>
  </w:footnote>
  <w:footnote w:type="continuationSeparator" w:id="0">
    <w:p w14:paraId="60223235" w14:textId="77777777" w:rsidR="00AB3A72" w:rsidRDefault="00AB3A72" w:rsidP="00440E7B">
      <w:pPr>
        <w:spacing w:after="0" w:line="240" w:lineRule="auto"/>
      </w:pPr>
      <w:r>
        <w:continuationSeparator/>
      </w:r>
    </w:p>
  </w:footnote>
  <w:footnote w:type="continuationNotice" w:id="1">
    <w:p w14:paraId="11B9B1EB" w14:textId="77777777" w:rsidR="00AB3A72" w:rsidRDefault="00AB3A7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E66D4"/>
    <w:multiLevelType w:val="hybridMultilevel"/>
    <w:tmpl w:val="30EE9402"/>
    <w:lvl w:ilvl="0" w:tplc="62608B7A">
      <w:start w:val="36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2BE"/>
    <w:rsid w:val="00010FAD"/>
    <w:rsid w:val="00015859"/>
    <w:rsid w:val="000B2C6A"/>
    <w:rsid w:val="000C395F"/>
    <w:rsid w:val="000C7104"/>
    <w:rsid w:val="00115DCD"/>
    <w:rsid w:val="00116C5B"/>
    <w:rsid w:val="001275D4"/>
    <w:rsid w:val="00132D25"/>
    <w:rsid w:val="00155233"/>
    <w:rsid w:val="001B273B"/>
    <w:rsid w:val="001E04F1"/>
    <w:rsid w:val="00212843"/>
    <w:rsid w:val="00252865"/>
    <w:rsid w:val="00260132"/>
    <w:rsid w:val="0026432F"/>
    <w:rsid w:val="002A4405"/>
    <w:rsid w:val="002A59BA"/>
    <w:rsid w:val="002B2AE6"/>
    <w:rsid w:val="002F5280"/>
    <w:rsid w:val="002F7B0E"/>
    <w:rsid w:val="003407B9"/>
    <w:rsid w:val="0037611B"/>
    <w:rsid w:val="0039309A"/>
    <w:rsid w:val="003C6771"/>
    <w:rsid w:val="003E1E04"/>
    <w:rsid w:val="004028EC"/>
    <w:rsid w:val="00434CE0"/>
    <w:rsid w:val="00440E7B"/>
    <w:rsid w:val="00446BCF"/>
    <w:rsid w:val="004716F7"/>
    <w:rsid w:val="00485732"/>
    <w:rsid w:val="004B029C"/>
    <w:rsid w:val="004B13A5"/>
    <w:rsid w:val="004F4DE1"/>
    <w:rsid w:val="004F77BE"/>
    <w:rsid w:val="0052673A"/>
    <w:rsid w:val="00532CBD"/>
    <w:rsid w:val="0055484E"/>
    <w:rsid w:val="00593153"/>
    <w:rsid w:val="00594B51"/>
    <w:rsid w:val="005A7146"/>
    <w:rsid w:val="005C1DDD"/>
    <w:rsid w:val="005E0CC9"/>
    <w:rsid w:val="005E409E"/>
    <w:rsid w:val="00611581"/>
    <w:rsid w:val="00612BA9"/>
    <w:rsid w:val="00621634"/>
    <w:rsid w:val="0063487B"/>
    <w:rsid w:val="006664E1"/>
    <w:rsid w:val="006A168E"/>
    <w:rsid w:val="006E1419"/>
    <w:rsid w:val="006E48F3"/>
    <w:rsid w:val="00714565"/>
    <w:rsid w:val="00720546"/>
    <w:rsid w:val="00744D30"/>
    <w:rsid w:val="00793B30"/>
    <w:rsid w:val="007A0758"/>
    <w:rsid w:val="007B6085"/>
    <w:rsid w:val="007C03C4"/>
    <w:rsid w:val="007C0F01"/>
    <w:rsid w:val="00807A76"/>
    <w:rsid w:val="00836D02"/>
    <w:rsid w:val="0084061B"/>
    <w:rsid w:val="008772F2"/>
    <w:rsid w:val="00896850"/>
    <w:rsid w:val="008A1E96"/>
    <w:rsid w:val="008F1709"/>
    <w:rsid w:val="00902056"/>
    <w:rsid w:val="00940EAC"/>
    <w:rsid w:val="00964C1B"/>
    <w:rsid w:val="0097357E"/>
    <w:rsid w:val="0098314B"/>
    <w:rsid w:val="009933C9"/>
    <w:rsid w:val="009C28B7"/>
    <w:rsid w:val="009F3998"/>
    <w:rsid w:val="009F7D38"/>
    <w:rsid w:val="00A02888"/>
    <w:rsid w:val="00A04072"/>
    <w:rsid w:val="00A106D7"/>
    <w:rsid w:val="00A211EC"/>
    <w:rsid w:val="00A2222D"/>
    <w:rsid w:val="00A376B0"/>
    <w:rsid w:val="00A51980"/>
    <w:rsid w:val="00A60691"/>
    <w:rsid w:val="00A846F8"/>
    <w:rsid w:val="00A8651A"/>
    <w:rsid w:val="00A93D7B"/>
    <w:rsid w:val="00AB3A72"/>
    <w:rsid w:val="00AD7559"/>
    <w:rsid w:val="00B045A2"/>
    <w:rsid w:val="00B1611C"/>
    <w:rsid w:val="00B170F2"/>
    <w:rsid w:val="00B308FB"/>
    <w:rsid w:val="00B67F6C"/>
    <w:rsid w:val="00B71E27"/>
    <w:rsid w:val="00B7533B"/>
    <w:rsid w:val="00B9586D"/>
    <w:rsid w:val="00BA2997"/>
    <w:rsid w:val="00BA3BD3"/>
    <w:rsid w:val="00BB1330"/>
    <w:rsid w:val="00BB57B6"/>
    <w:rsid w:val="00BC6A6F"/>
    <w:rsid w:val="00C37509"/>
    <w:rsid w:val="00C82F2F"/>
    <w:rsid w:val="00CA6259"/>
    <w:rsid w:val="00CA7C3C"/>
    <w:rsid w:val="00CF32F6"/>
    <w:rsid w:val="00D1415D"/>
    <w:rsid w:val="00D42AD6"/>
    <w:rsid w:val="00D7645F"/>
    <w:rsid w:val="00DB70EA"/>
    <w:rsid w:val="00DE2AC9"/>
    <w:rsid w:val="00DF4862"/>
    <w:rsid w:val="00E056CA"/>
    <w:rsid w:val="00E0784C"/>
    <w:rsid w:val="00E1569E"/>
    <w:rsid w:val="00E22EF6"/>
    <w:rsid w:val="00E266D4"/>
    <w:rsid w:val="00E308AD"/>
    <w:rsid w:val="00E431C6"/>
    <w:rsid w:val="00E85D1A"/>
    <w:rsid w:val="00E9365F"/>
    <w:rsid w:val="00EA4B10"/>
    <w:rsid w:val="00ED0B7B"/>
    <w:rsid w:val="00ED6734"/>
    <w:rsid w:val="00F212BE"/>
    <w:rsid w:val="00F63D80"/>
    <w:rsid w:val="00F94682"/>
    <w:rsid w:val="00FB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CA8F5"/>
  <w15:chartTrackingRefBased/>
  <w15:docId w15:val="{D6A5A640-6629-451A-8BC3-DF55B3F3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6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E266D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266D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211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E7B"/>
  </w:style>
  <w:style w:type="paragraph" w:styleId="Footer">
    <w:name w:val="footer"/>
    <w:basedOn w:val="Normal"/>
    <w:link w:val="FooterChar"/>
    <w:uiPriority w:val="99"/>
    <w:unhideWhenUsed/>
    <w:rsid w:val="0044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E7B"/>
  </w:style>
  <w:style w:type="paragraph" w:styleId="BalloonText">
    <w:name w:val="Balloon Text"/>
    <w:basedOn w:val="Normal"/>
    <w:link w:val="BalloonTextChar"/>
    <w:uiPriority w:val="99"/>
    <w:semiHidden/>
    <w:unhideWhenUsed/>
    <w:rsid w:val="00ED0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ickr.com/photos/44015204@N02/4049370998" TargetMode="External"/><Relationship Id="rId13" Type="http://schemas.openxmlformats.org/officeDocument/2006/relationships/image" Target="media/image4.jpg"/><Relationship Id="rId18" Type="http://schemas.openxmlformats.org/officeDocument/2006/relationships/hyperlink" Target="http://commons.wikimedia.org/wiki/File:Romb.png" TargetMode="External"/><Relationship Id="rId26" Type="http://schemas.openxmlformats.org/officeDocument/2006/relationships/hyperlink" Target="https://www.doitpoms.ac.uk/tlplib/atomic-scale-structure/single1.ph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hyperlink" Target="https://www.flickr.com/photos/44015204@N02/4049371718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gif"/><Relationship Id="rId33" Type="http://schemas.openxmlformats.org/officeDocument/2006/relationships/hyperlink" Target="http://learn.e-limu.org/topic/view/?c=217" TargetMode="External"/><Relationship Id="rId2" Type="http://schemas.openxmlformats.org/officeDocument/2006/relationships/styles" Target="styles.xml"/><Relationship Id="rId16" Type="http://schemas.openxmlformats.org/officeDocument/2006/relationships/hyperlink" Target="http://blog.karenfayeth.com/?cat=686" TargetMode="External"/><Relationship Id="rId20" Type="http://schemas.openxmlformats.org/officeDocument/2006/relationships/image" Target="media/image70.png"/><Relationship Id="rId29" Type="http://schemas.openxmlformats.org/officeDocument/2006/relationships/hyperlink" Target="https://commons.wikimedia.org/wiki/File:Euclid_Tetrahedron_4.sv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image" Target="media/image90.emf"/><Relationship Id="rId32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5.jpg"/><Relationship Id="rId23" Type="http://schemas.openxmlformats.org/officeDocument/2006/relationships/image" Target="media/image80.emf"/><Relationship Id="rId28" Type="http://schemas.microsoft.com/office/2007/relationships/hdphoto" Target="media/hdphoto1.wdp"/><Relationship Id="rId10" Type="http://schemas.openxmlformats.org/officeDocument/2006/relationships/hyperlink" Target="https://www.flickr.com/photos/44015204@N02/4048624281" TargetMode="External"/><Relationship Id="rId19" Type="http://schemas.openxmlformats.org/officeDocument/2006/relationships/image" Target="media/image7.png"/><Relationship Id="rId31" Type="http://schemas.openxmlformats.org/officeDocument/2006/relationships/hyperlink" Target="https://commons.wikimedia.org/wiki/File:Triangular_Prism_Perspective_View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commons.wikimedia.org/wiki/File:Parallelogram.jpg" TargetMode="External"/><Relationship Id="rId22" Type="http://schemas.openxmlformats.org/officeDocument/2006/relationships/image" Target="media/image9.emf"/><Relationship Id="rId27" Type="http://schemas.openxmlformats.org/officeDocument/2006/relationships/image" Target="media/image11.png"/><Relationship Id="rId30" Type="http://schemas.openxmlformats.org/officeDocument/2006/relationships/image" Target="media/image1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CFEE8FA4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Bartlett</dc:creator>
  <cp:keywords/>
  <dc:description/>
  <cp:lastModifiedBy>Abby Oliva</cp:lastModifiedBy>
  <cp:revision>2</cp:revision>
  <cp:lastPrinted>2019-03-04T08:49:00Z</cp:lastPrinted>
  <dcterms:created xsi:type="dcterms:W3CDTF">2019-06-25T06:23:00Z</dcterms:created>
  <dcterms:modified xsi:type="dcterms:W3CDTF">2019-06-25T06:23:00Z</dcterms:modified>
</cp:coreProperties>
</file>