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A96" w:rsidRDefault="00C11A96" w:rsidP="00C11A96">
      <w:pPr>
        <w:jc w:val="center"/>
      </w:pPr>
      <w:r>
        <w:rPr>
          <w:rFonts w:ascii="Arial" w:hAnsi="Arial" w:cs="Arial"/>
          <w:noProof/>
          <w:color w:val="2962FF"/>
          <w:lang w:val="en"/>
        </w:rPr>
        <w:drawing>
          <wp:inline distT="0" distB="0" distL="0" distR="0" wp14:anchorId="04182886" wp14:editId="34944DC1">
            <wp:extent cx="1038225" cy="1038225"/>
            <wp:effectExtent l="0" t="0" r="9525" b="9525"/>
            <wp:docPr id="1" name="Picture 1" descr="Test clipart times table, Picture #3194784 test clipart times tabl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 clipart times table, Picture #3194784 test clipart times tabl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77" cy="105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3F7" w:rsidRPr="00C11A96" w:rsidRDefault="00C11A96" w:rsidP="00C11A96">
      <w:pPr>
        <w:jc w:val="center"/>
        <w:rPr>
          <w:rFonts w:ascii="Comic Sans MS" w:hAnsi="Comic Sans MS"/>
          <w:sz w:val="32"/>
          <w:u w:val="single"/>
        </w:rPr>
      </w:pPr>
      <w:r w:rsidRPr="00C11A96">
        <w:rPr>
          <w:rFonts w:ascii="Comic Sans MS" w:hAnsi="Comic Sans MS"/>
          <w:sz w:val="32"/>
          <w:u w:val="single"/>
        </w:rPr>
        <w:t>Times Tables Activities</w:t>
      </w:r>
    </w:p>
    <w:p w:rsidR="00C11A96" w:rsidRDefault="00C11A96" w:rsidP="00C11A96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Sing along </w:t>
      </w:r>
    </w:p>
    <w:p w:rsidR="00C11A96" w:rsidRPr="00236FCC" w:rsidRDefault="00C11A96" w:rsidP="00C11A96">
      <w:pPr>
        <w:rPr>
          <w:rFonts w:ascii="Comic Sans MS" w:hAnsi="Comic Sans MS"/>
          <w:sz w:val="20"/>
          <w:szCs w:val="20"/>
        </w:rPr>
      </w:pPr>
      <w:r w:rsidRPr="00236FCC">
        <w:rPr>
          <w:rFonts w:ascii="Comic Sans MS" w:hAnsi="Comic Sans MS"/>
          <w:sz w:val="20"/>
          <w:szCs w:val="20"/>
        </w:rPr>
        <w:t xml:space="preserve">2x    </w:t>
      </w:r>
      <w:hyperlink r:id="rId6" w:history="1">
        <w:r w:rsidRPr="00236FCC">
          <w:rPr>
            <w:rStyle w:val="Hyperlink"/>
            <w:rFonts w:ascii="Comic Sans MS" w:hAnsi="Comic Sans MS"/>
            <w:sz w:val="20"/>
            <w:szCs w:val="20"/>
          </w:rPr>
          <w:t>https://www.youtube.com/watch?v=3yf3xgE8wMc</w:t>
        </w:r>
      </w:hyperlink>
    </w:p>
    <w:p w:rsidR="00C11A96" w:rsidRPr="00236FCC" w:rsidRDefault="00C11A96" w:rsidP="00C11A96">
      <w:pPr>
        <w:rPr>
          <w:rFonts w:ascii="Comic Sans MS" w:hAnsi="Comic Sans MS"/>
          <w:sz w:val="20"/>
          <w:szCs w:val="20"/>
        </w:rPr>
      </w:pPr>
      <w:r w:rsidRPr="00236FCC">
        <w:rPr>
          <w:rFonts w:ascii="Comic Sans MS" w:hAnsi="Comic Sans MS"/>
          <w:sz w:val="20"/>
          <w:szCs w:val="20"/>
        </w:rPr>
        <w:t xml:space="preserve">5x   </w:t>
      </w:r>
      <w:hyperlink r:id="rId7" w:history="1">
        <w:r w:rsidRPr="00236FCC">
          <w:rPr>
            <w:rStyle w:val="Hyperlink"/>
            <w:rFonts w:ascii="Comic Sans MS" w:hAnsi="Comic Sans MS"/>
            <w:sz w:val="20"/>
            <w:szCs w:val="20"/>
          </w:rPr>
          <w:t>https://www.youtube.com/watch?v=2KyDZ7f1RfE</w:t>
        </w:r>
      </w:hyperlink>
    </w:p>
    <w:p w:rsidR="00C11A96" w:rsidRPr="00236FCC" w:rsidRDefault="00C11A96" w:rsidP="00C11A96">
      <w:pPr>
        <w:rPr>
          <w:rFonts w:ascii="Comic Sans MS" w:hAnsi="Comic Sans MS"/>
          <w:sz w:val="20"/>
          <w:szCs w:val="20"/>
        </w:rPr>
      </w:pPr>
      <w:r w:rsidRPr="00236FCC">
        <w:rPr>
          <w:rFonts w:ascii="Comic Sans MS" w:hAnsi="Comic Sans MS"/>
          <w:sz w:val="20"/>
          <w:szCs w:val="20"/>
        </w:rPr>
        <w:t xml:space="preserve">10x  </w:t>
      </w:r>
      <w:hyperlink r:id="rId8" w:history="1">
        <w:r w:rsidRPr="00236FCC">
          <w:rPr>
            <w:rStyle w:val="Hyperlink"/>
            <w:rFonts w:ascii="Comic Sans MS" w:hAnsi="Comic Sans MS"/>
            <w:sz w:val="20"/>
            <w:szCs w:val="20"/>
          </w:rPr>
          <w:t>https://www.youtube.com/watch?v=AVdE5O7_qf8</w:t>
        </w:r>
      </w:hyperlink>
    </w:p>
    <w:p w:rsidR="00C11A96" w:rsidRPr="00D17BCA" w:rsidRDefault="00C11A96" w:rsidP="00EE32C0">
      <w:pPr>
        <w:spacing w:after="0"/>
        <w:jc w:val="center"/>
        <w:rPr>
          <w:rFonts w:ascii="Comic Sans MS" w:hAnsi="Comic Sans MS"/>
          <w:b/>
          <w:sz w:val="32"/>
          <w:u w:val="single"/>
        </w:rPr>
      </w:pPr>
      <w:r w:rsidRPr="00D17BCA">
        <w:rPr>
          <w:rFonts w:ascii="Comic Sans MS" w:hAnsi="Comic Sans MS"/>
          <w:b/>
          <w:sz w:val="32"/>
          <w:u w:val="single"/>
        </w:rPr>
        <w:t>Lucky Dip</w:t>
      </w:r>
      <w:r w:rsidR="00EE32C0">
        <w:rPr>
          <w:rFonts w:ascii="Comic Sans MS" w:hAnsi="Comic Sans MS"/>
          <w:b/>
          <w:sz w:val="32"/>
          <w:u w:val="single"/>
        </w:rPr>
        <w:t xml:space="preserve">  </w:t>
      </w:r>
      <w:r w:rsidR="00EE32C0">
        <w:rPr>
          <w:rFonts w:ascii="Arial" w:hAnsi="Arial" w:cs="Arial"/>
          <w:noProof/>
          <w:color w:val="FFFFFF"/>
          <w:sz w:val="20"/>
          <w:szCs w:val="20"/>
          <w:lang w:val="en"/>
        </w:rPr>
        <w:drawing>
          <wp:inline distT="0" distB="0" distL="0" distR="0" wp14:anchorId="3D676D14" wp14:editId="12B55392">
            <wp:extent cx="1085850" cy="814961"/>
            <wp:effectExtent l="0" t="0" r="0" b="444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72" cy="84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A96" w:rsidRPr="00236FCC" w:rsidRDefault="00C11A96" w:rsidP="00D17BCA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>Write out the 2, 5, 10 times tables</w:t>
      </w:r>
      <w:r w:rsidR="00D17BCA" w:rsidRPr="00236FCC">
        <w:rPr>
          <w:rFonts w:ascii="Comic Sans MS" w:hAnsi="Comic Sans MS"/>
          <w:sz w:val="28"/>
        </w:rPr>
        <w:t xml:space="preserve"> (2 or all of these)</w:t>
      </w:r>
      <w:r w:rsidRPr="00236FCC">
        <w:rPr>
          <w:rFonts w:ascii="Comic Sans MS" w:hAnsi="Comic Sans MS"/>
          <w:sz w:val="28"/>
        </w:rPr>
        <w:t xml:space="preserve">. </w:t>
      </w:r>
    </w:p>
    <w:p w:rsidR="00C11A96" w:rsidRPr="00236FCC" w:rsidRDefault="00C11A96" w:rsidP="00D17BCA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 xml:space="preserve">Cut up </w:t>
      </w:r>
      <w:r w:rsidR="00D17BCA" w:rsidRPr="00236FCC">
        <w:rPr>
          <w:rFonts w:ascii="Comic Sans MS" w:hAnsi="Comic Sans MS"/>
          <w:sz w:val="28"/>
        </w:rPr>
        <w:t>each</w:t>
      </w:r>
      <w:r w:rsidRPr="00236FCC">
        <w:rPr>
          <w:rFonts w:ascii="Comic Sans MS" w:hAnsi="Comic Sans MS"/>
          <w:sz w:val="28"/>
        </w:rPr>
        <w:t xml:space="preserve"> number sentence and put into a pot, box or bag.</w:t>
      </w:r>
    </w:p>
    <w:p w:rsidR="00D17BCA" w:rsidRPr="00236FCC" w:rsidRDefault="00D17BCA" w:rsidP="00D17BCA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 xml:space="preserve">Let your child </w:t>
      </w:r>
      <w:r w:rsidRPr="00236FCC">
        <w:rPr>
          <w:rFonts w:ascii="Comic Sans MS" w:hAnsi="Comic Sans MS"/>
          <w:i/>
          <w:sz w:val="28"/>
        </w:rPr>
        <w:t>lucky dip</w:t>
      </w:r>
      <w:r w:rsidRPr="00236FCC">
        <w:rPr>
          <w:rFonts w:ascii="Comic Sans MS" w:hAnsi="Comic Sans MS"/>
          <w:sz w:val="28"/>
        </w:rPr>
        <w:t xml:space="preserve"> to choose a number sentence. Write the answer.</w:t>
      </w:r>
    </w:p>
    <w:p w:rsidR="00D17BCA" w:rsidRPr="00236FCC" w:rsidRDefault="00D17BCA" w:rsidP="00D17BCA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 xml:space="preserve">CHALLENGE </w:t>
      </w:r>
    </w:p>
    <w:p w:rsidR="00D17BCA" w:rsidRPr="00236FCC" w:rsidRDefault="00D17BCA" w:rsidP="00D17BCA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>Set a timer – 5 minutes to start. How many can your child complete in this time.</w:t>
      </w:r>
    </w:p>
    <w:p w:rsidR="00D17BCA" w:rsidRPr="00236FCC" w:rsidRDefault="00D17BCA" w:rsidP="00D17BCA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i/>
          <w:sz w:val="28"/>
        </w:rPr>
        <w:t>Personal Best</w:t>
      </w:r>
      <w:r w:rsidRPr="00236FCC">
        <w:rPr>
          <w:rFonts w:ascii="Comic Sans MS" w:hAnsi="Comic Sans MS"/>
          <w:sz w:val="28"/>
        </w:rPr>
        <w:t xml:space="preserve"> – can your child improve each time?</w:t>
      </w:r>
    </w:p>
    <w:p w:rsidR="00D17BCA" w:rsidRPr="00D17BCA" w:rsidRDefault="00D17BCA" w:rsidP="00EE32C0">
      <w:pPr>
        <w:jc w:val="center"/>
        <w:rPr>
          <w:rFonts w:ascii="Comic Sans MS" w:hAnsi="Comic Sans MS"/>
          <w:b/>
          <w:sz w:val="32"/>
          <w:u w:val="single"/>
        </w:rPr>
      </w:pPr>
      <w:r w:rsidRPr="00D17BCA">
        <w:rPr>
          <w:rFonts w:ascii="Comic Sans MS" w:hAnsi="Comic Sans MS"/>
          <w:b/>
          <w:sz w:val="32"/>
          <w:u w:val="single"/>
        </w:rPr>
        <w:t>Merry Money</w:t>
      </w:r>
      <w:r w:rsidR="00EE32C0" w:rsidRPr="00EE32C0">
        <w:rPr>
          <w:rFonts w:ascii="Comic Sans MS" w:hAnsi="Comic Sans MS"/>
          <w:sz w:val="32"/>
        </w:rPr>
        <w:t xml:space="preserve">     </w:t>
      </w:r>
      <w:r w:rsidR="00EE32C0">
        <w:rPr>
          <w:rFonts w:ascii="Arial" w:hAnsi="Arial" w:cs="Arial"/>
          <w:noProof/>
          <w:color w:val="FFFFFF"/>
          <w:sz w:val="20"/>
          <w:szCs w:val="20"/>
          <w:lang w:val="en"/>
        </w:rPr>
        <w:drawing>
          <wp:inline distT="0" distB="0" distL="0" distR="0" wp14:anchorId="529557B0" wp14:editId="2340BCED">
            <wp:extent cx="657225" cy="657225"/>
            <wp:effectExtent l="0" t="0" r="9525" b="952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364" cy="673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BCA" w:rsidRPr="00236FCC" w:rsidRDefault="00D17BCA" w:rsidP="00EE32C0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>Collect 2, 5 and 10 pence coins.</w:t>
      </w:r>
    </w:p>
    <w:p w:rsidR="00D17BCA" w:rsidRPr="00236FCC" w:rsidRDefault="00D17BCA" w:rsidP="00EE32C0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>Make a face with the coins.</w:t>
      </w:r>
    </w:p>
    <w:p w:rsidR="00D17BCA" w:rsidRPr="00236FCC" w:rsidRDefault="00D17BCA" w:rsidP="00EE32C0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>Count up the 2p coins -how much altogether? Repeat with 5p and 10p coins.</w:t>
      </w:r>
    </w:p>
    <w:p w:rsidR="00C11A96" w:rsidRPr="00236FCC" w:rsidRDefault="00D17BCA" w:rsidP="00EE32C0">
      <w:pPr>
        <w:spacing w:after="0"/>
        <w:rPr>
          <w:rFonts w:ascii="Comic Sans MS" w:hAnsi="Comic Sans MS"/>
          <w:sz w:val="28"/>
        </w:rPr>
      </w:pPr>
      <w:r w:rsidRPr="00236FCC">
        <w:rPr>
          <w:rFonts w:ascii="Comic Sans MS" w:hAnsi="Comic Sans MS"/>
          <w:sz w:val="28"/>
        </w:rPr>
        <w:t xml:space="preserve">Make other shapes </w:t>
      </w:r>
      <w:proofErr w:type="spellStart"/>
      <w:r w:rsidRPr="00236FCC">
        <w:rPr>
          <w:rFonts w:ascii="Comic Sans MS" w:hAnsi="Comic Sans MS"/>
          <w:sz w:val="28"/>
        </w:rPr>
        <w:t>eg.</w:t>
      </w:r>
      <w:proofErr w:type="spellEnd"/>
      <w:r w:rsidRPr="00236FCC">
        <w:rPr>
          <w:rFonts w:ascii="Comic Sans MS" w:hAnsi="Comic Sans MS"/>
          <w:sz w:val="28"/>
        </w:rPr>
        <w:t xml:space="preserve"> house, person, pear etc and repeat as above.</w:t>
      </w:r>
    </w:p>
    <w:p w:rsidR="00236FCC" w:rsidRDefault="00236FCC" w:rsidP="00236FCC">
      <w:pPr>
        <w:spacing w:after="0"/>
        <w:jc w:val="center"/>
      </w:pPr>
      <w:r>
        <w:rPr>
          <w:noProof/>
        </w:rPr>
        <w:drawing>
          <wp:inline distT="0" distB="0" distL="0" distR="0" wp14:anchorId="4E33C5B7" wp14:editId="1C566646">
            <wp:extent cx="1676400" cy="21962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4964" cy="222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6FCC" w:rsidSect="00D17B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A96"/>
    <w:rsid w:val="00236FCC"/>
    <w:rsid w:val="008953F7"/>
    <w:rsid w:val="00C11A96"/>
    <w:rsid w:val="00D17BCA"/>
    <w:rsid w:val="00EE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0F60C"/>
  <w15:chartTrackingRefBased/>
  <w15:docId w15:val="{C825DC9B-E326-4572-B0A7-4DFD8517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1A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VdE5O7_qf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2KyDZ7f1Rf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3yf3xgE8wMc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hyperlink" Target="https://www.google.co.uk/url?sa=i&amp;url=https%3A%2F%2Fwebstockreview.net%2Fimage%2Ftest-clipart-times-table%2F3194784.html&amp;psig=AOvVaw37Va9d5elf3wGqunpnaNaw&amp;ust=1585942562194000&amp;source=images&amp;cd=vfe&amp;ved=0CAIQjRxqFwoTCIDZysq-yugCFQAAAAAdAAAAABAE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FF5DB5DF</Template>
  <TotalTime>30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Savage</dc:creator>
  <cp:keywords/>
  <dc:description/>
  <cp:lastModifiedBy>Elaine Savage</cp:lastModifiedBy>
  <cp:revision>2</cp:revision>
  <dcterms:created xsi:type="dcterms:W3CDTF">2020-04-02T19:35:00Z</dcterms:created>
  <dcterms:modified xsi:type="dcterms:W3CDTF">2020-04-08T08:52:00Z</dcterms:modified>
</cp:coreProperties>
</file>